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0E867" w14:textId="77777777" w:rsidR="007F5408" w:rsidRDefault="006A57A8" w:rsidP="00E60189">
      <w:r>
        <w:rPr>
          <w:noProof/>
        </w:rPr>
        <w:drawing>
          <wp:anchor distT="0" distB="0" distL="114300" distR="114300" simplePos="0" relativeHeight="251661823" behindDoc="1" locked="0" layoutInCell="1" allowOverlap="1" wp14:anchorId="6FA02A47" wp14:editId="42014245">
            <wp:simplePos x="0" y="0"/>
            <wp:positionH relativeFrom="page">
              <wp:posOffset>0</wp:posOffset>
            </wp:positionH>
            <wp:positionV relativeFrom="page">
              <wp:posOffset>219919</wp:posOffset>
            </wp:positionV>
            <wp:extent cx="10692000" cy="7128000"/>
            <wp:effectExtent l="0" t="0" r="1905" b="0"/>
            <wp:wrapNone/>
            <wp:docPr id="2118959851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8959851" name="Afbeelding 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712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E464B">
        <w:rPr>
          <w:noProof/>
        </w:rPr>
        <w:drawing>
          <wp:anchor distT="0" distB="0" distL="114300" distR="114300" simplePos="0" relativeHeight="251666432" behindDoc="1" locked="0" layoutInCell="1" allowOverlap="1" wp14:anchorId="0430B1C1" wp14:editId="4C319DCA">
            <wp:simplePos x="0" y="0"/>
            <wp:positionH relativeFrom="page">
              <wp:posOffset>7560945</wp:posOffset>
            </wp:positionH>
            <wp:positionV relativeFrom="page">
              <wp:posOffset>0</wp:posOffset>
            </wp:positionV>
            <wp:extent cx="3124800" cy="2516400"/>
            <wp:effectExtent l="0" t="0" r="0" b="0"/>
            <wp:wrapNone/>
            <wp:docPr id="2126300878" name="Afbeelding 3" descr="Logo onderwijsroute mens&amp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6300878" name="Afbeelding 3" descr="Logo onderwijsroute mens&amp;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4800" cy="251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808040" w14:textId="77777777" w:rsidR="00A5547F" w:rsidRDefault="00A5547F" w:rsidP="00E60189"/>
    <w:p w14:paraId="29C4E002" w14:textId="77777777" w:rsidR="00A5547F" w:rsidRDefault="00A5547F" w:rsidP="00E60189"/>
    <w:p w14:paraId="00D26E85" w14:textId="77777777" w:rsidR="00A5547F" w:rsidRDefault="00FE7973" w:rsidP="00E60189">
      <w:pPr>
        <w:sectPr w:rsidR="00A5547F" w:rsidSect="00A5547F">
          <w:pgSz w:w="16840" w:h="11900" w:orient="landscape"/>
          <w:pgMar w:top="1928" w:right="1134" w:bottom="567" w:left="1134" w:header="567" w:footer="567" w:gutter="0"/>
          <w:cols w:space="708"/>
          <w:titlePg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EE5D4C3" wp14:editId="28E7945C">
                <wp:simplePos x="0" y="0"/>
                <wp:positionH relativeFrom="page">
                  <wp:posOffset>591671</wp:posOffset>
                </wp:positionH>
                <wp:positionV relativeFrom="page">
                  <wp:posOffset>5244353</wp:posOffset>
                </wp:positionV>
                <wp:extent cx="7570694" cy="1781029"/>
                <wp:effectExtent l="0" t="0" r="0" b="0"/>
                <wp:wrapNone/>
                <wp:docPr id="1636797827" name="Tekstva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70694" cy="178102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0A01652" w14:textId="77777777" w:rsidR="008E464B" w:rsidRPr="006A57A8" w:rsidRDefault="008E464B" w:rsidP="006A57A8">
                            <w:pPr>
                              <w:pStyle w:val="Jaartal"/>
                            </w:pPr>
                            <w:r w:rsidRPr="006A57A8">
                              <w:t>2026</w:t>
                            </w:r>
                            <w:r w:rsidR="006A57A8" w:rsidRPr="006A57A8">
                              <w:t>-2027</w:t>
                            </w:r>
                          </w:p>
                          <w:p w14:paraId="188509F4" w14:textId="77777777" w:rsidR="00FE7973" w:rsidRPr="006A57A8" w:rsidRDefault="00FE7973">
                            <w:pPr>
                              <w:rPr>
                                <w:sz w:val="200"/>
                                <w:szCs w:val="2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E5D4C3" id="_x0000_t202" coordsize="21600,21600" o:spt="202" path="m,l,21600r21600,l21600,xe">
                <v:stroke joinstyle="miter"/>
                <v:path gradientshapeok="t" o:connecttype="rect"/>
              </v:shapetype>
              <v:shape id="Tekstvak 4" o:spid="_x0000_s1026" type="#_x0000_t202" style="position:absolute;margin-left:46.6pt;margin-top:412.95pt;width:596.1pt;height:140.2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" filled="f" stroked="f" strokeweight=".5pt">
                <v:textbox>
                  <w:txbxContent>
                    <w:p w14:paraId="00A01652" w14:textId="77777777" w:rsidR="008E464B" w:rsidRPr="006A57A8" w:rsidRDefault="008E464B" w:rsidP="006A57A8">
                      <w:pPr>
                        <w:pStyle w:val="Jaartal"/>
                      </w:pPr>
                      <w:r w:rsidRPr="006A57A8">
                        <w:t>2026</w:t>
                      </w:r>
                      <w:r w:rsidR="006A57A8" w:rsidRPr="006A57A8">
                        <w:t>-2027</w:t>
                      </w:r>
                    </w:p>
                    <w:p w14:paraId="188509F4" w14:textId="77777777" w:rsidR="00FE7973" w:rsidRPr="006A57A8" w:rsidRDefault="00FE7973">
                      <w:pPr>
                        <w:rPr>
                          <w:sz w:val="200"/>
                          <w:szCs w:val="20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8E464B">
        <w:rPr>
          <w:noProof/>
        </w:rPr>
        <w:drawing>
          <wp:anchor distT="0" distB="0" distL="114300" distR="114300" simplePos="0" relativeHeight="251662336" behindDoc="1" locked="0" layoutInCell="1" allowOverlap="1" wp14:anchorId="1B6EB2AB" wp14:editId="1BCC705C">
            <wp:simplePos x="0" y="0"/>
            <wp:positionH relativeFrom="page">
              <wp:posOffset>0</wp:posOffset>
            </wp:positionH>
            <wp:positionV relativeFrom="page">
              <wp:posOffset>3711575</wp:posOffset>
            </wp:positionV>
            <wp:extent cx="7938000" cy="3848400"/>
            <wp:effectExtent l="0" t="0" r="0" b="0"/>
            <wp:wrapNone/>
            <wp:docPr id="1300614821" name="Afbeelding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0614821" name="Afbeelding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38000" cy="3848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BasisTabel"/>
        <w:tblW w:w="0" w:type="auto"/>
        <w:tblBorders>
          <w:top w:val="single" w:sz="12" w:space="0" w:color="9A95C9"/>
          <w:left w:val="single" w:sz="12" w:space="0" w:color="9A95C9"/>
          <w:bottom w:val="single" w:sz="12" w:space="0" w:color="9A95C9"/>
          <w:right w:val="single" w:sz="12" w:space="0" w:color="9A95C9"/>
          <w:insideH w:val="single" w:sz="12" w:space="0" w:color="9A95C9"/>
          <w:insideV w:val="single" w:sz="12" w:space="0" w:color="9A95C9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075"/>
        <w:gridCol w:w="2075"/>
        <w:gridCol w:w="2075"/>
        <w:gridCol w:w="2076"/>
        <w:gridCol w:w="2076"/>
        <w:gridCol w:w="2077"/>
        <w:gridCol w:w="2077"/>
      </w:tblGrid>
      <w:tr w:rsidR="00AD4371" w:rsidRPr="006172F3" w14:paraId="4B8A2256" w14:textId="77777777" w:rsidTr="00287D9E">
        <w:trPr>
          <w:trHeight w:hRule="exact" w:val="1701"/>
        </w:trPr>
        <w:tc>
          <w:tcPr>
            <w:tcW w:w="2075" w:type="dxa"/>
            <w:shd w:val="clear" w:color="auto" w:fill="EAF5F2" w:themeFill="accent4" w:themeFillTint="33"/>
          </w:tcPr>
          <w:p w14:paraId="315F93C4" w14:textId="77777777" w:rsidR="00FA403B" w:rsidRDefault="00FA403B" w:rsidP="006172F3">
            <w:pPr>
              <w:rPr>
                <w:rStyle w:val="Zwaar"/>
              </w:rPr>
            </w:pPr>
            <w:r>
              <w:rPr>
                <w:rStyle w:val="Zwaar"/>
              </w:rPr>
              <w:lastRenderedPageBreak/>
              <w:t xml:space="preserve">Zaterdag   </w:t>
            </w:r>
            <w:r w:rsidR="00AD4371" w:rsidRPr="00FE7973">
              <w:rPr>
                <w:rStyle w:val="Zwaar"/>
              </w:rPr>
              <w:t>1</w:t>
            </w:r>
            <w:r w:rsidR="006172F3" w:rsidRPr="006172F3">
              <w:rPr>
                <w:rStyle w:val="Zwaar"/>
              </w:rPr>
              <w:tab/>
            </w:r>
          </w:p>
          <w:p w14:paraId="3A8164CE" w14:textId="77777777" w:rsidR="00FA403B" w:rsidRDefault="00FA403B" w:rsidP="006172F3"/>
          <w:p w14:paraId="23E683DD" w14:textId="3AB485E5" w:rsidR="00AD4371" w:rsidRPr="006172F3" w:rsidRDefault="00310B17" w:rsidP="006172F3">
            <w:pPr>
              <w:rPr>
                <w:rStyle w:val="Zwaar"/>
              </w:rPr>
            </w:pPr>
            <w:r>
              <w:t>Weekend</w:t>
            </w:r>
          </w:p>
        </w:tc>
        <w:tc>
          <w:tcPr>
            <w:tcW w:w="2075" w:type="dxa"/>
            <w:shd w:val="clear" w:color="auto" w:fill="EAF5F2" w:themeFill="accent4" w:themeFillTint="33"/>
          </w:tcPr>
          <w:p w14:paraId="755A5873" w14:textId="77777777" w:rsidR="00FA403B" w:rsidRDefault="00FA403B" w:rsidP="006172F3">
            <w:pPr>
              <w:rPr>
                <w:rStyle w:val="Zwaar"/>
              </w:rPr>
            </w:pPr>
            <w:r>
              <w:rPr>
                <w:rStyle w:val="Zwaar"/>
              </w:rPr>
              <w:t xml:space="preserve">Zondag   </w:t>
            </w:r>
            <w:r w:rsidR="005F6563">
              <w:rPr>
                <w:rStyle w:val="Zwaar"/>
              </w:rPr>
              <w:t>2</w:t>
            </w:r>
            <w:r w:rsidR="005F6563" w:rsidRPr="006172F3">
              <w:rPr>
                <w:rStyle w:val="Zwaar"/>
              </w:rPr>
              <w:tab/>
            </w:r>
          </w:p>
          <w:p w14:paraId="6D41FF1C" w14:textId="77777777" w:rsidR="00FA403B" w:rsidRDefault="00FA403B" w:rsidP="006172F3"/>
          <w:p w14:paraId="5D5D7AD1" w14:textId="26001C14" w:rsidR="00AD4371" w:rsidRPr="006172F3" w:rsidRDefault="00310B17" w:rsidP="006172F3">
            <w:pPr>
              <w:rPr>
                <w:rStyle w:val="Zwaar"/>
              </w:rPr>
            </w:pPr>
            <w:r>
              <w:t>Weekend</w:t>
            </w:r>
          </w:p>
        </w:tc>
        <w:tc>
          <w:tcPr>
            <w:tcW w:w="2075" w:type="dxa"/>
            <w:shd w:val="clear" w:color="auto" w:fill="99D0C1" w:themeFill="accent4"/>
          </w:tcPr>
          <w:p w14:paraId="541C3145" w14:textId="77777777" w:rsidR="00FA403B" w:rsidRDefault="00FA403B" w:rsidP="006172F3">
            <w:pPr>
              <w:rPr>
                <w:rStyle w:val="Zwaar"/>
              </w:rPr>
            </w:pPr>
            <w:r>
              <w:rPr>
                <w:rStyle w:val="Zwaar"/>
              </w:rPr>
              <w:t xml:space="preserve">Maandag   </w:t>
            </w:r>
            <w:r w:rsidR="005F6563">
              <w:rPr>
                <w:rStyle w:val="Zwaar"/>
              </w:rPr>
              <w:t>3</w:t>
            </w:r>
            <w:r w:rsidR="005F6563" w:rsidRPr="006172F3">
              <w:rPr>
                <w:rStyle w:val="Zwaar"/>
              </w:rPr>
              <w:tab/>
            </w:r>
          </w:p>
          <w:p w14:paraId="4D0B7EF4" w14:textId="77777777" w:rsidR="00FA403B" w:rsidRDefault="00FA403B" w:rsidP="006172F3"/>
          <w:p w14:paraId="663D9ED8" w14:textId="589AFDE7" w:rsidR="00AD4371" w:rsidRPr="006172F3" w:rsidRDefault="00287D9E" w:rsidP="006172F3">
            <w:pPr>
              <w:rPr>
                <w:rStyle w:val="Zwaar"/>
              </w:rPr>
            </w:pPr>
            <w:r>
              <w:t>Zomervakantie</w:t>
            </w:r>
          </w:p>
        </w:tc>
        <w:tc>
          <w:tcPr>
            <w:tcW w:w="2076" w:type="dxa"/>
            <w:shd w:val="clear" w:color="auto" w:fill="99D0C1" w:themeFill="accent4"/>
          </w:tcPr>
          <w:p w14:paraId="524B27FC" w14:textId="77777777" w:rsidR="00FA403B" w:rsidRDefault="00FA403B" w:rsidP="006172F3">
            <w:pPr>
              <w:rPr>
                <w:rStyle w:val="Zwaar"/>
              </w:rPr>
            </w:pPr>
            <w:r>
              <w:rPr>
                <w:rStyle w:val="Zwaar"/>
              </w:rPr>
              <w:t xml:space="preserve">Dinsdag   </w:t>
            </w:r>
            <w:r w:rsidR="00AD4371" w:rsidRPr="006172F3">
              <w:rPr>
                <w:rStyle w:val="Zwaar"/>
              </w:rPr>
              <w:t>4</w:t>
            </w:r>
            <w:r w:rsidR="006172F3" w:rsidRPr="006172F3">
              <w:rPr>
                <w:rStyle w:val="Zwaar"/>
              </w:rPr>
              <w:tab/>
            </w:r>
          </w:p>
          <w:p w14:paraId="339EB85C" w14:textId="77777777" w:rsidR="00FA403B" w:rsidRDefault="00FA403B" w:rsidP="006172F3"/>
          <w:p w14:paraId="6503B0D0" w14:textId="2849D5E0" w:rsidR="00AD4371" w:rsidRPr="006172F3" w:rsidRDefault="00287D9E" w:rsidP="006172F3">
            <w:pPr>
              <w:rPr>
                <w:rStyle w:val="Zwaar"/>
              </w:rPr>
            </w:pPr>
            <w:r>
              <w:t>Zomervakantie</w:t>
            </w:r>
          </w:p>
        </w:tc>
        <w:tc>
          <w:tcPr>
            <w:tcW w:w="2076" w:type="dxa"/>
            <w:shd w:val="clear" w:color="auto" w:fill="99D0C1" w:themeFill="accent4"/>
          </w:tcPr>
          <w:p w14:paraId="4285F485" w14:textId="77777777" w:rsidR="00FA403B" w:rsidRDefault="00FA403B" w:rsidP="006172F3">
            <w:pPr>
              <w:rPr>
                <w:rStyle w:val="Zwaar"/>
              </w:rPr>
            </w:pPr>
            <w:r>
              <w:rPr>
                <w:rStyle w:val="Zwaar"/>
              </w:rPr>
              <w:t xml:space="preserve">Woensdag   </w:t>
            </w:r>
            <w:r w:rsidR="00AD4371" w:rsidRPr="006172F3">
              <w:rPr>
                <w:rStyle w:val="Zwaar"/>
              </w:rPr>
              <w:t>5</w:t>
            </w:r>
            <w:r w:rsidR="006172F3" w:rsidRPr="006172F3">
              <w:rPr>
                <w:rStyle w:val="Zwaar"/>
              </w:rPr>
              <w:tab/>
            </w:r>
          </w:p>
          <w:p w14:paraId="011E5F25" w14:textId="77777777" w:rsidR="00FA403B" w:rsidRDefault="00FA403B" w:rsidP="006172F3"/>
          <w:p w14:paraId="59A30E6D" w14:textId="280273BA" w:rsidR="00AD4371" w:rsidRPr="006172F3" w:rsidRDefault="00287D9E" w:rsidP="006172F3">
            <w:pPr>
              <w:rPr>
                <w:rStyle w:val="Zwaar"/>
              </w:rPr>
            </w:pPr>
            <w:r>
              <w:t>Zomervakantie</w:t>
            </w:r>
          </w:p>
        </w:tc>
        <w:tc>
          <w:tcPr>
            <w:tcW w:w="2077" w:type="dxa"/>
            <w:shd w:val="clear" w:color="auto" w:fill="99D0C1" w:themeFill="accent4"/>
          </w:tcPr>
          <w:p w14:paraId="53937A4C" w14:textId="77777777" w:rsidR="00FA403B" w:rsidRDefault="00FA403B" w:rsidP="006172F3">
            <w:pPr>
              <w:rPr>
                <w:rStyle w:val="Zwaar"/>
              </w:rPr>
            </w:pPr>
            <w:r>
              <w:rPr>
                <w:rStyle w:val="Zwaar"/>
              </w:rPr>
              <w:t xml:space="preserve">Donderdag   </w:t>
            </w:r>
            <w:r w:rsidR="00AD4371" w:rsidRPr="006172F3">
              <w:rPr>
                <w:rStyle w:val="Zwaar"/>
              </w:rPr>
              <w:t>6</w:t>
            </w:r>
            <w:r w:rsidR="006172F3" w:rsidRPr="006172F3">
              <w:rPr>
                <w:rStyle w:val="Zwaar"/>
              </w:rPr>
              <w:tab/>
            </w:r>
          </w:p>
          <w:p w14:paraId="1557D81A" w14:textId="77777777" w:rsidR="00FA403B" w:rsidRDefault="00FA403B" w:rsidP="006172F3"/>
          <w:p w14:paraId="5F6D56E5" w14:textId="5BC7A6D3" w:rsidR="00AD4371" w:rsidRPr="006172F3" w:rsidRDefault="00287D9E" w:rsidP="006172F3">
            <w:pPr>
              <w:rPr>
                <w:rStyle w:val="Zwaar"/>
              </w:rPr>
            </w:pPr>
            <w:r>
              <w:t>Zomervakantie</w:t>
            </w:r>
          </w:p>
        </w:tc>
        <w:tc>
          <w:tcPr>
            <w:tcW w:w="2077" w:type="dxa"/>
            <w:shd w:val="clear" w:color="auto" w:fill="99D0C1" w:themeFill="accent4"/>
          </w:tcPr>
          <w:p w14:paraId="72AD683C" w14:textId="77777777" w:rsidR="00FA403B" w:rsidRDefault="00FA403B" w:rsidP="006172F3">
            <w:pPr>
              <w:rPr>
                <w:rStyle w:val="Zwaar"/>
              </w:rPr>
            </w:pPr>
            <w:r>
              <w:rPr>
                <w:rStyle w:val="Zwaar"/>
              </w:rPr>
              <w:t xml:space="preserve">Vrijdag   </w:t>
            </w:r>
            <w:r w:rsidR="00AD4371" w:rsidRPr="006172F3">
              <w:rPr>
                <w:rStyle w:val="Zwaar"/>
              </w:rPr>
              <w:t>7</w:t>
            </w:r>
            <w:r w:rsidR="006172F3" w:rsidRPr="006172F3">
              <w:rPr>
                <w:rStyle w:val="Zwaar"/>
              </w:rPr>
              <w:tab/>
            </w:r>
          </w:p>
          <w:p w14:paraId="5EBAF397" w14:textId="77777777" w:rsidR="00FA403B" w:rsidRDefault="00FA403B" w:rsidP="006172F3"/>
          <w:p w14:paraId="00AB6D3B" w14:textId="0184CD0C" w:rsidR="00AD4371" w:rsidRPr="006172F3" w:rsidRDefault="00287D9E" w:rsidP="006172F3">
            <w:pPr>
              <w:rPr>
                <w:rStyle w:val="Zwaar"/>
              </w:rPr>
            </w:pPr>
            <w:r>
              <w:t>Zomervakantie</w:t>
            </w:r>
          </w:p>
        </w:tc>
      </w:tr>
      <w:tr w:rsidR="00AD4371" w:rsidRPr="006172F3" w14:paraId="444D401D" w14:textId="77777777" w:rsidTr="00287D9E">
        <w:trPr>
          <w:trHeight w:hRule="exact" w:val="1701"/>
        </w:trPr>
        <w:tc>
          <w:tcPr>
            <w:tcW w:w="2075" w:type="dxa"/>
            <w:shd w:val="clear" w:color="auto" w:fill="EAF5F2" w:themeFill="accent4" w:themeFillTint="33"/>
          </w:tcPr>
          <w:p w14:paraId="0D541609" w14:textId="19CCA23D" w:rsidR="00AD4371" w:rsidRPr="006172F3" w:rsidRDefault="00AD4371" w:rsidP="006172F3">
            <w:pPr>
              <w:rPr>
                <w:rStyle w:val="Zwaar"/>
              </w:rPr>
            </w:pPr>
            <w:r w:rsidRPr="006172F3">
              <w:rPr>
                <w:rStyle w:val="Zwaar"/>
              </w:rPr>
              <w:t>8</w:t>
            </w:r>
            <w:r w:rsidR="006172F3" w:rsidRPr="006172F3">
              <w:rPr>
                <w:rStyle w:val="Zwaar"/>
              </w:rPr>
              <w:tab/>
            </w:r>
            <w:r w:rsidR="00310B17">
              <w:t>Weekend</w:t>
            </w:r>
          </w:p>
        </w:tc>
        <w:tc>
          <w:tcPr>
            <w:tcW w:w="2075" w:type="dxa"/>
            <w:shd w:val="clear" w:color="auto" w:fill="EAF5F2" w:themeFill="accent4" w:themeFillTint="33"/>
          </w:tcPr>
          <w:p w14:paraId="6DDE1F93" w14:textId="537C7703" w:rsidR="00AD4371" w:rsidRPr="006172F3" w:rsidRDefault="006172F3" w:rsidP="006172F3">
            <w:pPr>
              <w:rPr>
                <w:rStyle w:val="Zwaar"/>
              </w:rPr>
            </w:pPr>
            <w:r w:rsidRPr="006172F3">
              <w:rPr>
                <w:rStyle w:val="Zwaar"/>
              </w:rPr>
              <w:t>9</w:t>
            </w:r>
            <w:r w:rsidRPr="006172F3">
              <w:rPr>
                <w:rStyle w:val="Zwaar"/>
              </w:rPr>
              <w:tab/>
            </w:r>
            <w:r w:rsidR="00310B17">
              <w:t>Weekend</w:t>
            </w:r>
          </w:p>
        </w:tc>
        <w:tc>
          <w:tcPr>
            <w:tcW w:w="2075" w:type="dxa"/>
            <w:shd w:val="clear" w:color="auto" w:fill="99D0C1" w:themeFill="accent4"/>
          </w:tcPr>
          <w:p w14:paraId="7D6E2F1A" w14:textId="74900C82" w:rsidR="00AD4371" w:rsidRPr="006172F3" w:rsidRDefault="006172F3" w:rsidP="006172F3">
            <w:pPr>
              <w:rPr>
                <w:rStyle w:val="Zwaar"/>
              </w:rPr>
            </w:pPr>
            <w:r w:rsidRPr="006172F3">
              <w:rPr>
                <w:rStyle w:val="Zwaar"/>
              </w:rPr>
              <w:t>10</w:t>
            </w:r>
            <w:r w:rsidRPr="006172F3">
              <w:rPr>
                <w:rStyle w:val="Zwaar"/>
              </w:rPr>
              <w:tab/>
            </w:r>
            <w:r w:rsidR="00287D9E">
              <w:t>Zomervakantie</w:t>
            </w:r>
          </w:p>
        </w:tc>
        <w:tc>
          <w:tcPr>
            <w:tcW w:w="2076" w:type="dxa"/>
            <w:shd w:val="clear" w:color="auto" w:fill="99D0C1" w:themeFill="accent4"/>
          </w:tcPr>
          <w:p w14:paraId="0711FD72" w14:textId="2EFE5DC7" w:rsidR="00AD4371" w:rsidRPr="006172F3" w:rsidRDefault="006172F3" w:rsidP="006172F3">
            <w:pPr>
              <w:rPr>
                <w:rStyle w:val="Zwaar"/>
              </w:rPr>
            </w:pPr>
            <w:r w:rsidRPr="006172F3">
              <w:rPr>
                <w:rStyle w:val="Zwaar"/>
              </w:rPr>
              <w:t>11</w:t>
            </w:r>
            <w:r w:rsidRPr="006172F3">
              <w:rPr>
                <w:rStyle w:val="Zwaar"/>
              </w:rPr>
              <w:tab/>
            </w:r>
            <w:r w:rsidR="00287D9E">
              <w:t>Zomervakantie</w:t>
            </w:r>
          </w:p>
        </w:tc>
        <w:tc>
          <w:tcPr>
            <w:tcW w:w="2076" w:type="dxa"/>
            <w:shd w:val="clear" w:color="auto" w:fill="99D0C1" w:themeFill="accent4"/>
          </w:tcPr>
          <w:p w14:paraId="5834C1C6" w14:textId="530E63C1" w:rsidR="00AD4371" w:rsidRPr="006172F3" w:rsidRDefault="006172F3" w:rsidP="006172F3">
            <w:pPr>
              <w:rPr>
                <w:rStyle w:val="Zwaar"/>
              </w:rPr>
            </w:pPr>
            <w:r w:rsidRPr="006172F3">
              <w:rPr>
                <w:rStyle w:val="Zwaar"/>
              </w:rPr>
              <w:t>12</w:t>
            </w:r>
            <w:r w:rsidRPr="006172F3">
              <w:rPr>
                <w:rStyle w:val="Zwaar"/>
              </w:rPr>
              <w:tab/>
            </w:r>
            <w:r w:rsidR="00287D9E">
              <w:t>Zomervakantie</w:t>
            </w:r>
          </w:p>
        </w:tc>
        <w:tc>
          <w:tcPr>
            <w:tcW w:w="2077" w:type="dxa"/>
            <w:shd w:val="clear" w:color="auto" w:fill="99D0C1" w:themeFill="accent4"/>
          </w:tcPr>
          <w:p w14:paraId="7AFAAE14" w14:textId="18F5FB3B" w:rsidR="00AD4371" w:rsidRPr="006172F3" w:rsidRDefault="006172F3" w:rsidP="006172F3">
            <w:pPr>
              <w:rPr>
                <w:rStyle w:val="Zwaar"/>
              </w:rPr>
            </w:pPr>
            <w:r w:rsidRPr="006172F3">
              <w:rPr>
                <w:rStyle w:val="Zwaar"/>
              </w:rPr>
              <w:t>13</w:t>
            </w:r>
            <w:r w:rsidRPr="006172F3">
              <w:rPr>
                <w:rStyle w:val="Zwaar"/>
              </w:rPr>
              <w:tab/>
            </w:r>
            <w:r w:rsidR="00287D9E">
              <w:t>Zomervakantie</w:t>
            </w:r>
          </w:p>
        </w:tc>
        <w:tc>
          <w:tcPr>
            <w:tcW w:w="2077" w:type="dxa"/>
            <w:shd w:val="clear" w:color="auto" w:fill="99D0C1" w:themeFill="accent4"/>
          </w:tcPr>
          <w:p w14:paraId="7DF53DB5" w14:textId="14714813" w:rsidR="00AD4371" w:rsidRPr="006172F3" w:rsidRDefault="00AD4371" w:rsidP="006172F3">
            <w:pPr>
              <w:rPr>
                <w:rStyle w:val="Zwaar"/>
              </w:rPr>
            </w:pPr>
            <w:r w:rsidRPr="006172F3">
              <w:rPr>
                <w:rStyle w:val="Zwaar"/>
              </w:rPr>
              <w:t>14</w:t>
            </w:r>
            <w:r w:rsidR="006172F3" w:rsidRPr="006172F3">
              <w:rPr>
                <w:rStyle w:val="Zwaar"/>
              </w:rPr>
              <w:tab/>
            </w:r>
            <w:r w:rsidR="00287D9E">
              <w:t>Zomervakantie</w:t>
            </w:r>
          </w:p>
        </w:tc>
      </w:tr>
      <w:tr w:rsidR="00AD4371" w:rsidRPr="006172F3" w14:paraId="34119795" w14:textId="77777777" w:rsidTr="00287D9E">
        <w:trPr>
          <w:trHeight w:hRule="exact" w:val="1701"/>
        </w:trPr>
        <w:tc>
          <w:tcPr>
            <w:tcW w:w="2075" w:type="dxa"/>
            <w:shd w:val="clear" w:color="auto" w:fill="EAF5F2" w:themeFill="accent4" w:themeFillTint="33"/>
          </w:tcPr>
          <w:p w14:paraId="62A18002" w14:textId="5481B304" w:rsidR="00AD4371" w:rsidRPr="006172F3" w:rsidRDefault="00AD4371" w:rsidP="006172F3">
            <w:pPr>
              <w:rPr>
                <w:rStyle w:val="Zwaar"/>
              </w:rPr>
            </w:pPr>
            <w:r w:rsidRPr="006172F3">
              <w:rPr>
                <w:rStyle w:val="Zwaar"/>
              </w:rPr>
              <w:t>15</w:t>
            </w:r>
            <w:r w:rsidR="006172F3" w:rsidRPr="006172F3">
              <w:rPr>
                <w:rStyle w:val="Zwaar"/>
              </w:rPr>
              <w:tab/>
            </w:r>
            <w:r w:rsidR="00310B17">
              <w:t>Weekend</w:t>
            </w:r>
          </w:p>
        </w:tc>
        <w:tc>
          <w:tcPr>
            <w:tcW w:w="2075" w:type="dxa"/>
            <w:shd w:val="clear" w:color="auto" w:fill="EAF5F2" w:themeFill="accent4" w:themeFillTint="33"/>
          </w:tcPr>
          <w:p w14:paraId="68B8C702" w14:textId="1D0A27B1" w:rsidR="00AD4371" w:rsidRPr="006172F3" w:rsidRDefault="006172F3" w:rsidP="006172F3">
            <w:pPr>
              <w:rPr>
                <w:rStyle w:val="Zwaar"/>
              </w:rPr>
            </w:pPr>
            <w:r w:rsidRPr="006172F3">
              <w:rPr>
                <w:rStyle w:val="Zwaar"/>
              </w:rPr>
              <w:t>16</w:t>
            </w:r>
            <w:r w:rsidRPr="006172F3">
              <w:rPr>
                <w:rStyle w:val="Zwaar"/>
              </w:rPr>
              <w:tab/>
            </w:r>
            <w:r w:rsidR="00310B17">
              <w:t>Weekend</w:t>
            </w:r>
          </w:p>
        </w:tc>
        <w:tc>
          <w:tcPr>
            <w:tcW w:w="2075" w:type="dxa"/>
            <w:shd w:val="clear" w:color="auto" w:fill="99D0C1" w:themeFill="accent4"/>
          </w:tcPr>
          <w:p w14:paraId="13B7825A" w14:textId="44E3C264" w:rsidR="00AD4371" w:rsidRPr="006172F3" w:rsidRDefault="006172F3" w:rsidP="006172F3">
            <w:pPr>
              <w:rPr>
                <w:rStyle w:val="Zwaar"/>
              </w:rPr>
            </w:pPr>
            <w:r w:rsidRPr="006172F3">
              <w:rPr>
                <w:rStyle w:val="Zwaar"/>
              </w:rPr>
              <w:t>17</w:t>
            </w:r>
            <w:r w:rsidRPr="006172F3">
              <w:rPr>
                <w:rStyle w:val="Zwaar"/>
              </w:rPr>
              <w:tab/>
            </w:r>
            <w:r w:rsidR="00287D9E">
              <w:rPr>
                <w:shd w:val="clear" w:color="auto" w:fill="99D0C1" w:themeFill="accent4"/>
              </w:rPr>
              <w:t>Start school docenten, leerlingen vrij</w:t>
            </w:r>
          </w:p>
        </w:tc>
        <w:tc>
          <w:tcPr>
            <w:tcW w:w="2076" w:type="dxa"/>
            <w:shd w:val="clear" w:color="auto" w:fill="F1BA28" w:themeFill="accent5"/>
          </w:tcPr>
          <w:p w14:paraId="02107C62" w14:textId="3429DA28" w:rsidR="00AD4371" w:rsidRPr="006172F3" w:rsidRDefault="006172F3" w:rsidP="006172F3">
            <w:pPr>
              <w:rPr>
                <w:rStyle w:val="Zwaar"/>
              </w:rPr>
            </w:pPr>
            <w:r w:rsidRPr="006172F3">
              <w:rPr>
                <w:rStyle w:val="Zwaar"/>
              </w:rPr>
              <w:t>18</w:t>
            </w:r>
            <w:r w:rsidRPr="006172F3">
              <w:rPr>
                <w:rStyle w:val="Zwaar"/>
              </w:rPr>
              <w:tab/>
            </w:r>
            <w:r w:rsidR="00287D9E">
              <w:t>Start schooljaar leerlingen, 8.30u</w:t>
            </w:r>
          </w:p>
        </w:tc>
        <w:tc>
          <w:tcPr>
            <w:tcW w:w="2076" w:type="dxa"/>
            <w:shd w:val="clear" w:color="auto" w:fill="FFFFFF" w:themeFill="background1"/>
          </w:tcPr>
          <w:p w14:paraId="4D806C3B" w14:textId="77777777" w:rsidR="00AD4371" w:rsidRPr="006172F3" w:rsidRDefault="006172F3" w:rsidP="006172F3">
            <w:pPr>
              <w:rPr>
                <w:rStyle w:val="Zwaar"/>
              </w:rPr>
            </w:pPr>
            <w:r w:rsidRPr="006172F3">
              <w:rPr>
                <w:rStyle w:val="Zwaar"/>
              </w:rPr>
              <w:t>19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7" w:type="dxa"/>
            <w:shd w:val="clear" w:color="auto" w:fill="FFFFFF" w:themeFill="background1"/>
          </w:tcPr>
          <w:p w14:paraId="52C4E8DA" w14:textId="77777777" w:rsidR="00AD4371" w:rsidRPr="006172F3" w:rsidRDefault="006172F3" w:rsidP="006172F3">
            <w:pPr>
              <w:rPr>
                <w:rStyle w:val="Zwaar"/>
              </w:rPr>
            </w:pPr>
            <w:r w:rsidRPr="006172F3">
              <w:rPr>
                <w:rStyle w:val="Zwaar"/>
              </w:rPr>
              <w:t>20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7" w:type="dxa"/>
            <w:shd w:val="clear" w:color="auto" w:fill="FFFFFF" w:themeFill="background1"/>
          </w:tcPr>
          <w:p w14:paraId="6725E6BC" w14:textId="77777777" w:rsidR="00AD4371" w:rsidRPr="006172F3" w:rsidRDefault="00AD4371" w:rsidP="006172F3">
            <w:pPr>
              <w:rPr>
                <w:rStyle w:val="Zwaar"/>
              </w:rPr>
            </w:pPr>
            <w:r w:rsidRPr="006172F3">
              <w:rPr>
                <w:rStyle w:val="Zwaar"/>
              </w:rPr>
              <w:t>21</w:t>
            </w:r>
            <w:r w:rsidR="006172F3" w:rsidRPr="006172F3">
              <w:rPr>
                <w:rStyle w:val="Zwaar"/>
              </w:rPr>
              <w:tab/>
            </w:r>
          </w:p>
        </w:tc>
      </w:tr>
      <w:tr w:rsidR="00AD4371" w:rsidRPr="006172F3" w14:paraId="233F1158" w14:textId="77777777" w:rsidTr="00287D9E">
        <w:trPr>
          <w:trHeight w:hRule="exact" w:val="1701"/>
        </w:trPr>
        <w:tc>
          <w:tcPr>
            <w:tcW w:w="2075" w:type="dxa"/>
            <w:shd w:val="clear" w:color="auto" w:fill="EAF5F2" w:themeFill="accent4" w:themeFillTint="33"/>
          </w:tcPr>
          <w:p w14:paraId="21F10E71" w14:textId="71E03C28" w:rsidR="00AD4371" w:rsidRPr="006172F3" w:rsidRDefault="00AD4371" w:rsidP="006172F3">
            <w:pPr>
              <w:rPr>
                <w:rStyle w:val="Zwaar"/>
              </w:rPr>
            </w:pPr>
            <w:r w:rsidRPr="006172F3">
              <w:rPr>
                <w:rStyle w:val="Zwaar"/>
              </w:rPr>
              <w:t>22</w:t>
            </w:r>
            <w:r w:rsidR="006172F3" w:rsidRPr="006172F3">
              <w:rPr>
                <w:rStyle w:val="Zwaar"/>
              </w:rPr>
              <w:tab/>
            </w:r>
            <w:r w:rsidR="00310B17">
              <w:t>Weekend</w:t>
            </w:r>
          </w:p>
        </w:tc>
        <w:tc>
          <w:tcPr>
            <w:tcW w:w="2075" w:type="dxa"/>
            <w:shd w:val="clear" w:color="auto" w:fill="EAF5F2" w:themeFill="accent4" w:themeFillTint="33"/>
          </w:tcPr>
          <w:p w14:paraId="37C3BA53" w14:textId="2888270A" w:rsidR="00AD4371" w:rsidRPr="006172F3" w:rsidRDefault="006172F3" w:rsidP="006172F3">
            <w:pPr>
              <w:rPr>
                <w:rStyle w:val="Zwaar"/>
              </w:rPr>
            </w:pPr>
            <w:r w:rsidRPr="006172F3">
              <w:rPr>
                <w:rStyle w:val="Zwaar"/>
              </w:rPr>
              <w:t>23</w:t>
            </w:r>
            <w:r w:rsidRPr="006172F3">
              <w:rPr>
                <w:rStyle w:val="Zwaar"/>
              </w:rPr>
              <w:tab/>
            </w:r>
            <w:r w:rsidR="00310B17">
              <w:t>Weekend</w:t>
            </w:r>
          </w:p>
        </w:tc>
        <w:tc>
          <w:tcPr>
            <w:tcW w:w="2075" w:type="dxa"/>
            <w:shd w:val="clear" w:color="auto" w:fill="FFFFFF" w:themeFill="background1"/>
          </w:tcPr>
          <w:p w14:paraId="6ACFE19C" w14:textId="77777777" w:rsidR="00AD4371" w:rsidRPr="006172F3" w:rsidRDefault="006172F3" w:rsidP="006172F3">
            <w:pPr>
              <w:rPr>
                <w:rStyle w:val="Zwaar"/>
              </w:rPr>
            </w:pPr>
            <w:r w:rsidRPr="006172F3">
              <w:rPr>
                <w:rStyle w:val="Zwaar"/>
              </w:rPr>
              <w:t>24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6" w:type="dxa"/>
            <w:shd w:val="clear" w:color="auto" w:fill="F1BA28" w:themeFill="accent5"/>
          </w:tcPr>
          <w:p w14:paraId="440F073F" w14:textId="3E25E33A" w:rsidR="00AD4371" w:rsidRPr="006172F3" w:rsidRDefault="006172F3" w:rsidP="006172F3">
            <w:pPr>
              <w:rPr>
                <w:rStyle w:val="Zwaar"/>
              </w:rPr>
            </w:pPr>
            <w:r w:rsidRPr="006172F3">
              <w:rPr>
                <w:rStyle w:val="Zwaar"/>
              </w:rPr>
              <w:t>25</w:t>
            </w:r>
            <w:r w:rsidRPr="006172F3">
              <w:rPr>
                <w:rStyle w:val="Zwaar"/>
              </w:rPr>
              <w:tab/>
            </w:r>
            <w:r w:rsidR="00287D9E">
              <w:t>Ouderavond Onderwijsroute mens&amp;</w:t>
            </w:r>
          </w:p>
        </w:tc>
        <w:tc>
          <w:tcPr>
            <w:tcW w:w="2076" w:type="dxa"/>
            <w:shd w:val="clear" w:color="auto" w:fill="FFFFFF" w:themeFill="background1"/>
          </w:tcPr>
          <w:p w14:paraId="0F95D32E" w14:textId="77777777" w:rsidR="00AD4371" w:rsidRPr="006172F3" w:rsidRDefault="006172F3" w:rsidP="006172F3">
            <w:pPr>
              <w:rPr>
                <w:rStyle w:val="Zwaar"/>
              </w:rPr>
            </w:pPr>
            <w:r w:rsidRPr="006172F3">
              <w:rPr>
                <w:rStyle w:val="Zwaar"/>
              </w:rPr>
              <w:t>26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7" w:type="dxa"/>
            <w:shd w:val="clear" w:color="auto" w:fill="FFFFFF" w:themeFill="background1"/>
          </w:tcPr>
          <w:p w14:paraId="01D356A5" w14:textId="77777777" w:rsidR="00AD4371" w:rsidRPr="006172F3" w:rsidRDefault="006172F3" w:rsidP="006172F3">
            <w:pPr>
              <w:rPr>
                <w:rStyle w:val="Zwaar"/>
              </w:rPr>
            </w:pPr>
            <w:r w:rsidRPr="006172F3">
              <w:rPr>
                <w:rStyle w:val="Zwaar"/>
              </w:rPr>
              <w:t>27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7" w:type="dxa"/>
            <w:shd w:val="clear" w:color="auto" w:fill="FFFFFF" w:themeFill="background1"/>
          </w:tcPr>
          <w:p w14:paraId="23AF9DA2" w14:textId="77777777" w:rsidR="00AD4371" w:rsidRPr="006172F3" w:rsidRDefault="00AD4371" w:rsidP="006172F3">
            <w:pPr>
              <w:rPr>
                <w:rStyle w:val="Zwaar"/>
              </w:rPr>
            </w:pPr>
            <w:r w:rsidRPr="006172F3">
              <w:rPr>
                <w:rStyle w:val="Zwaar"/>
              </w:rPr>
              <w:t>28</w:t>
            </w:r>
            <w:r w:rsidR="006172F3" w:rsidRPr="006172F3">
              <w:rPr>
                <w:rStyle w:val="Zwaar"/>
              </w:rPr>
              <w:tab/>
            </w:r>
          </w:p>
        </w:tc>
      </w:tr>
      <w:tr w:rsidR="00AD4371" w:rsidRPr="006172F3" w14:paraId="019E5288" w14:textId="77777777" w:rsidTr="00287D9E">
        <w:trPr>
          <w:gridAfter w:val="4"/>
          <w:wAfter w:w="8306" w:type="dxa"/>
          <w:trHeight w:hRule="exact" w:val="1701"/>
        </w:trPr>
        <w:tc>
          <w:tcPr>
            <w:tcW w:w="2075" w:type="dxa"/>
            <w:shd w:val="clear" w:color="auto" w:fill="EAF5F2" w:themeFill="accent4" w:themeFillTint="33"/>
          </w:tcPr>
          <w:p w14:paraId="45891E02" w14:textId="70D295C3" w:rsidR="00AD4371" w:rsidRPr="006172F3" w:rsidRDefault="00AD4371" w:rsidP="006172F3">
            <w:pPr>
              <w:rPr>
                <w:rStyle w:val="Zwaar"/>
              </w:rPr>
            </w:pPr>
            <w:r w:rsidRPr="006172F3">
              <w:rPr>
                <w:rStyle w:val="Zwaar"/>
              </w:rPr>
              <w:t>29</w:t>
            </w:r>
            <w:r w:rsidR="006172F3" w:rsidRPr="006172F3">
              <w:rPr>
                <w:rStyle w:val="Zwaar"/>
              </w:rPr>
              <w:tab/>
            </w:r>
            <w:r w:rsidR="00310B17">
              <w:t>Weekend</w:t>
            </w:r>
          </w:p>
        </w:tc>
        <w:tc>
          <w:tcPr>
            <w:tcW w:w="2075" w:type="dxa"/>
            <w:shd w:val="clear" w:color="auto" w:fill="EAF5F2" w:themeFill="accent4" w:themeFillTint="33"/>
          </w:tcPr>
          <w:p w14:paraId="3850FFAE" w14:textId="17799E14" w:rsidR="00AD4371" w:rsidRPr="006172F3" w:rsidRDefault="00AD4371" w:rsidP="006172F3">
            <w:pPr>
              <w:rPr>
                <w:rStyle w:val="Zwaar"/>
              </w:rPr>
            </w:pPr>
            <w:r w:rsidRPr="006172F3">
              <w:rPr>
                <w:rStyle w:val="Zwaar"/>
              </w:rPr>
              <w:t>30</w:t>
            </w:r>
            <w:r w:rsidR="006172F3" w:rsidRPr="006172F3">
              <w:rPr>
                <w:rStyle w:val="Zwaar"/>
              </w:rPr>
              <w:tab/>
            </w:r>
            <w:r w:rsidR="00310B17">
              <w:t>Weekend</w:t>
            </w:r>
          </w:p>
        </w:tc>
        <w:tc>
          <w:tcPr>
            <w:tcW w:w="2075" w:type="dxa"/>
            <w:shd w:val="clear" w:color="auto" w:fill="F1BA28" w:themeFill="accent5"/>
          </w:tcPr>
          <w:p w14:paraId="166D7E98" w14:textId="7AC83844" w:rsidR="00AD4371" w:rsidRPr="006172F3" w:rsidRDefault="00AD4371" w:rsidP="006172F3">
            <w:pPr>
              <w:rPr>
                <w:rStyle w:val="Zwaar"/>
              </w:rPr>
            </w:pPr>
            <w:r w:rsidRPr="006172F3">
              <w:rPr>
                <w:rStyle w:val="Zwaar"/>
              </w:rPr>
              <w:t>31</w:t>
            </w:r>
            <w:r w:rsidR="006172F3" w:rsidRPr="006172F3">
              <w:rPr>
                <w:rStyle w:val="Zwaar"/>
              </w:rPr>
              <w:tab/>
            </w:r>
            <w:proofErr w:type="spellStart"/>
            <w:r w:rsidR="00287D9E">
              <w:t>Schoolfoto-graaf</w:t>
            </w:r>
            <w:proofErr w:type="spellEnd"/>
          </w:p>
        </w:tc>
      </w:tr>
    </w:tbl>
    <w:p w14:paraId="31D0DF8F" w14:textId="77777777" w:rsidR="00A5547F" w:rsidRDefault="00A5547F" w:rsidP="00E60189"/>
    <w:p w14:paraId="351D349D" w14:textId="77777777" w:rsidR="00A5547F" w:rsidRDefault="00A5547F" w:rsidP="00E60189">
      <w:pPr>
        <w:sectPr w:rsidR="00A5547F" w:rsidSect="00A5547F">
          <w:headerReference w:type="first" r:id="rId10"/>
          <w:pgSz w:w="16840" w:h="11900" w:orient="landscape"/>
          <w:pgMar w:top="1928" w:right="1134" w:bottom="567" w:left="1134" w:header="567" w:footer="567" w:gutter="0"/>
          <w:cols w:space="708"/>
          <w:titlePg/>
          <w:docGrid w:linePitch="360"/>
        </w:sectPr>
      </w:pPr>
    </w:p>
    <w:tbl>
      <w:tblPr>
        <w:tblStyle w:val="BasisTabel"/>
        <w:tblW w:w="0" w:type="auto"/>
        <w:tblBorders>
          <w:top w:val="single" w:sz="12" w:space="0" w:color="9A95C9"/>
          <w:left w:val="single" w:sz="12" w:space="0" w:color="9A95C9"/>
          <w:bottom w:val="single" w:sz="12" w:space="0" w:color="9A95C9"/>
          <w:right w:val="single" w:sz="12" w:space="0" w:color="9A95C9"/>
          <w:insideH w:val="single" w:sz="12" w:space="0" w:color="9A95C9"/>
          <w:insideV w:val="single" w:sz="12" w:space="0" w:color="9A95C9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075"/>
        <w:gridCol w:w="2075"/>
        <w:gridCol w:w="2075"/>
        <w:gridCol w:w="2076"/>
        <w:gridCol w:w="2076"/>
        <w:gridCol w:w="2077"/>
        <w:gridCol w:w="2077"/>
      </w:tblGrid>
      <w:tr w:rsidR="002163EA" w:rsidRPr="006172F3" w14:paraId="3D7ADA75" w14:textId="77777777" w:rsidTr="003B02B3">
        <w:trPr>
          <w:trHeight w:hRule="exact" w:val="1701"/>
        </w:trPr>
        <w:tc>
          <w:tcPr>
            <w:tcW w:w="2075" w:type="dxa"/>
            <w:shd w:val="clear" w:color="auto" w:fill="F1BA28" w:themeFill="accent5"/>
          </w:tcPr>
          <w:p w14:paraId="261FF3C3" w14:textId="77777777" w:rsidR="00FA403B" w:rsidRDefault="00FA403B" w:rsidP="00E623C0">
            <w:pPr>
              <w:rPr>
                <w:rStyle w:val="Zwaar"/>
              </w:rPr>
            </w:pPr>
            <w:r>
              <w:rPr>
                <w:rStyle w:val="Zwaar"/>
              </w:rPr>
              <w:lastRenderedPageBreak/>
              <w:t xml:space="preserve">Dinsdag   </w:t>
            </w:r>
            <w:r w:rsidR="002163EA" w:rsidRPr="006172F3">
              <w:rPr>
                <w:rStyle w:val="Zwaar"/>
              </w:rPr>
              <w:t>1</w:t>
            </w:r>
            <w:r w:rsidR="002163EA" w:rsidRPr="006172F3">
              <w:rPr>
                <w:rStyle w:val="Zwaar"/>
              </w:rPr>
              <w:tab/>
            </w:r>
          </w:p>
          <w:p w14:paraId="05C9F13D" w14:textId="77777777" w:rsidR="00FA403B" w:rsidRDefault="00FA403B" w:rsidP="00E623C0"/>
          <w:p w14:paraId="3C782AD6" w14:textId="32D7399C" w:rsidR="002163EA" w:rsidRPr="006172F3" w:rsidRDefault="003B02B3" w:rsidP="00E623C0">
            <w:pPr>
              <w:rPr>
                <w:rStyle w:val="Zwaar"/>
              </w:rPr>
            </w:pPr>
            <w:proofErr w:type="spellStart"/>
            <w:r>
              <w:t>School-fotograaf</w:t>
            </w:r>
            <w:proofErr w:type="spellEnd"/>
            <w:r w:rsidR="002163EA">
              <w:t xml:space="preserve"> </w:t>
            </w:r>
          </w:p>
        </w:tc>
        <w:tc>
          <w:tcPr>
            <w:tcW w:w="2075" w:type="dxa"/>
            <w:shd w:val="clear" w:color="auto" w:fill="F1BA28" w:themeFill="accent5"/>
          </w:tcPr>
          <w:p w14:paraId="4AA049D5" w14:textId="77777777" w:rsidR="00FA403B" w:rsidRDefault="00FA403B" w:rsidP="00E623C0">
            <w:pPr>
              <w:rPr>
                <w:rStyle w:val="Zwaar"/>
              </w:rPr>
            </w:pPr>
            <w:r>
              <w:rPr>
                <w:rStyle w:val="Zwaar"/>
              </w:rPr>
              <w:t xml:space="preserve">Woensdag   </w:t>
            </w:r>
            <w:r w:rsidR="002163EA">
              <w:rPr>
                <w:rStyle w:val="Zwaar"/>
              </w:rPr>
              <w:t>2</w:t>
            </w:r>
            <w:r w:rsidR="002163EA" w:rsidRPr="006172F3">
              <w:rPr>
                <w:rStyle w:val="Zwaar"/>
              </w:rPr>
              <w:tab/>
            </w:r>
          </w:p>
          <w:p w14:paraId="029D4BCE" w14:textId="77777777" w:rsidR="00FA403B" w:rsidRDefault="00FA403B" w:rsidP="00E623C0"/>
          <w:p w14:paraId="691033FC" w14:textId="023D3EC2" w:rsidR="002163EA" w:rsidRPr="006172F3" w:rsidRDefault="00287D9E" w:rsidP="00E623C0">
            <w:pPr>
              <w:rPr>
                <w:rStyle w:val="Zwaar"/>
              </w:rPr>
            </w:pPr>
            <w:r>
              <w:t>Kamp klas 7</w:t>
            </w:r>
            <w:r w:rsidR="003B02B3">
              <w:t>, Schoolfotograaf</w:t>
            </w:r>
          </w:p>
        </w:tc>
        <w:tc>
          <w:tcPr>
            <w:tcW w:w="2075" w:type="dxa"/>
            <w:shd w:val="clear" w:color="auto" w:fill="F1BA28" w:themeFill="accent5"/>
          </w:tcPr>
          <w:p w14:paraId="3A3CB998" w14:textId="77777777" w:rsidR="00FA403B" w:rsidRDefault="00FA403B" w:rsidP="00E623C0">
            <w:pPr>
              <w:rPr>
                <w:rStyle w:val="Zwaar"/>
              </w:rPr>
            </w:pPr>
            <w:r>
              <w:rPr>
                <w:rStyle w:val="Zwaar"/>
              </w:rPr>
              <w:t xml:space="preserve">Donderdag   </w:t>
            </w:r>
            <w:r w:rsidR="002163EA">
              <w:rPr>
                <w:rStyle w:val="Zwaar"/>
              </w:rPr>
              <w:t>3</w:t>
            </w:r>
            <w:r w:rsidR="002163EA" w:rsidRPr="006172F3">
              <w:rPr>
                <w:rStyle w:val="Zwaar"/>
              </w:rPr>
              <w:tab/>
            </w:r>
          </w:p>
          <w:p w14:paraId="57BB3D04" w14:textId="77777777" w:rsidR="00FA403B" w:rsidRDefault="00FA403B" w:rsidP="00E623C0"/>
          <w:p w14:paraId="2DA743C8" w14:textId="46A8E08C" w:rsidR="002163EA" w:rsidRPr="006172F3" w:rsidRDefault="00287D9E" w:rsidP="00E623C0">
            <w:pPr>
              <w:rPr>
                <w:rStyle w:val="Zwaar"/>
              </w:rPr>
            </w:pPr>
            <w:r>
              <w:t>Kamp klas 7</w:t>
            </w:r>
          </w:p>
        </w:tc>
        <w:tc>
          <w:tcPr>
            <w:tcW w:w="2076" w:type="dxa"/>
            <w:shd w:val="clear" w:color="auto" w:fill="F1BA28" w:themeFill="accent5"/>
          </w:tcPr>
          <w:p w14:paraId="7EAB88F0" w14:textId="77777777" w:rsidR="00FA403B" w:rsidRDefault="00FA403B" w:rsidP="00E623C0">
            <w:pPr>
              <w:rPr>
                <w:rStyle w:val="Zwaar"/>
              </w:rPr>
            </w:pPr>
            <w:r>
              <w:rPr>
                <w:rStyle w:val="Zwaar"/>
              </w:rPr>
              <w:t xml:space="preserve">Vrijdag   </w:t>
            </w:r>
            <w:r w:rsidR="002163EA" w:rsidRPr="006172F3">
              <w:rPr>
                <w:rStyle w:val="Zwaar"/>
              </w:rPr>
              <w:t>4</w:t>
            </w:r>
            <w:r w:rsidR="002163EA" w:rsidRPr="006172F3">
              <w:rPr>
                <w:rStyle w:val="Zwaar"/>
              </w:rPr>
              <w:tab/>
            </w:r>
          </w:p>
          <w:p w14:paraId="50D90EBF" w14:textId="77777777" w:rsidR="00FA403B" w:rsidRDefault="00FA403B" w:rsidP="00E623C0"/>
          <w:p w14:paraId="04E02574" w14:textId="15B160BE" w:rsidR="002163EA" w:rsidRPr="006172F3" w:rsidRDefault="00287D9E" w:rsidP="00E623C0">
            <w:pPr>
              <w:rPr>
                <w:rStyle w:val="Zwaar"/>
              </w:rPr>
            </w:pPr>
            <w:r>
              <w:t>Kamp klas 7</w:t>
            </w:r>
          </w:p>
        </w:tc>
        <w:tc>
          <w:tcPr>
            <w:tcW w:w="2076" w:type="dxa"/>
            <w:shd w:val="clear" w:color="auto" w:fill="EAF5F2" w:themeFill="accent4" w:themeFillTint="33"/>
          </w:tcPr>
          <w:p w14:paraId="2AC993B6" w14:textId="77777777" w:rsidR="00FA403B" w:rsidRDefault="00FA403B" w:rsidP="00E623C0">
            <w:pPr>
              <w:rPr>
                <w:rStyle w:val="Zwaar"/>
              </w:rPr>
            </w:pPr>
            <w:r>
              <w:rPr>
                <w:rStyle w:val="Zwaar"/>
              </w:rPr>
              <w:t xml:space="preserve">Zaterdag   </w:t>
            </w:r>
            <w:r w:rsidR="002163EA" w:rsidRPr="006172F3">
              <w:rPr>
                <w:rStyle w:val="Zwaar"/>
              </w:rPr>
              <w:t>5</w:t>
            </w:r>
            <w:r w:rsidR="002163EA" w:rsidRPr="006172F3">
              <w:rPr>
                <w:rStyle w:val="Zwaar"/>
              </w:rPr>
              <w:tab/>
            </w:r>
          </w:p>
          <w:p w14:paraId="7F0891C6" w14:textId="77777777" w:rsidR="00FA403B" w:rsidRDefault="00FA403B" w:rsidP="00E623C0"/>
          <w:p w14:paraId="260985CB" w14:textId="123464B8" w:rsidR="002163EA" w:rsidRPr="006172F3" w:rsidRDefault="00310B17" w:rsidP="00E623C0">
            <w:pPr>
              <w:rPr>
                <w:rStyle w:val="Zwaar"/>
              </w:rPr>
            </w:pPr>
            <w:r>
              <w:t>Weekend</w:t>
            </w:r>
          </w:p>
        </w:tc>
        <w:tc>
          <w:tcPr>
            <w:tcW w:w="2077" w:type="dxa"/>
            <w:shd w:val="clear" w:color="auto" w:fill="EAF5F2" w:themeFill="accent4" w:themeFillTint="33"/>
          </w:tcPr>
          <w:p w14:paraId="13E1611D" w14:textId="77777777" w:rsidR="00FA403B" w:rsidRDefault="00FA403B" w:rsidP="00E623C0">
            <w:pPr>
              <w:rPr>
                <w:rStyle w:val="Zwaar"/>
              </w:rPr>
            </w:pPr>
            <w:r>
              <w:rPr>
                <w:rStyle w:val="Zwaar"/>
              </w:rPr>
              <w:t xml:space="preserve">Zondag   </w:t>
            </w:r>
            <w:r w:rsidR="002163EA" w:rsidRPr="006172F3">
              <w:rPr>
                <w:rStyle w:val="Zwaar"/>
              </w:rPr>
              <w:t>6</w:t>
            </w:r>
            <w:r w:rsidR="002163EA" w:rsidRPr="006172F3">
              <w:rPr>
                <w:rStyle w:val="Zwaar"/>
              </w:rPr>
              <w:tab/>
            </w:r>
          </w:p>
          <w:p w14:paraId="566DD736" w14:textId="77777777" w:rsidR="00FA403B" w:rsidRDefault="00FA403B" w:rsidP="00E623C0"/>
          <w:p w14:paraId="565E8E7E" w14:textId="48574138" w:rsidR="002163EA" w:rsidRPr="006172F3" w:rsidRDefault="00310B17" w:rsidP="00E623C0">
            <w:pPr>
              <w:rPr>
                <w:rStyle w:val="Zwaar"/>
              </w:rPr>
            </w:pPr>
            <w:r>
              <w:t>Weekend</w:t>
            </w:r>
          </w:p>
        </w:tc>
        <w:tc>
          <w:tcPr>
            <w:tcW w:w="2077" w:type="dxa"/>
            <w:shd w:val="clear" w:color="auto" w:fill="FFFFFF" w:themeFill="background1"/>
          </w:tcPr>
          <w:p w14:paraId="048D5823" w14:textId="2B569A3A" w:rsidR="002163EA" w:rsidRPr="006172F3" w:rsidRDefault="00FA403B" w:rsidP="00E623C0">
            <w:pPr>
              <w:rPr>
                <w:rStyle w:val="Zwaar"/>
              </w:rPr>
            </w:pPr>
            <w:proofErr w:type="gramStart"/>
            <w:r>
              <w:rPr>
                <w:rStyle w:val="Zwaar"/>
              </w:rPr>
              <w:t xml:space="preserve">Maandag  </w:t>
            </w:r>
            <w:r w:rsidR="002163EA" w:rsidRPr="006172F3">
              <w:rPr>
                <w:rStyle w:val="Zwaar"/>
              </w:rPr>
              <w:t>7</w:t>
            </w:r>
            <w:proofErr w:type="gramEnd"/>
            <w:r w:rsidR="002163EA" w:rsidRPr="006172F3">
              <w:rPr>
                <w:rStyle w:val="Zwaar"/>
              </w:rPr>
              <w:tab/>
            </w:r>
          </w:p>
        </w:tc>
      </w:tr>
      <w:tr w:rsidR="002163EA" w:rsidRPr="006172F3" w14:paraId="2BC5E3B3" w14:textId="77777777" w:rsidTr="00310B17">
        <w:trPr>
          <w:trHeight w:hRule="exact" w:val="1701"/>
        </w:trPr>
        <w:tc>
          <w:tcPr>
            <w:tcW w:w="2075" w:type="dxa"/>
            <w:shd w:val="clear" w:color="auto" w:fill="FFFFFF" w:themeFill="background1"/>
          </w:tcPr>
          <w:p w14:paraId="2D1B86A2" w14:textId="77777777" w:rsidR="002163EA" w:rsidRPr="006172F3" w:rsidRDefault="002163EA" w:rsidP="00E623C0">
            <w:pPr>
              <w:rPr>
                <w:rStyle w:val="Zwaar"/>
              </w:rPr>
            </w:pPr>
            <w:r w:rsidRPr="006172F3">
              <w:rPr>
                <w:rStyle w:val="Zwaar"/>
              </w:rPr>
              <w:t>8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5" w:type="dxa"/>
            <w:shd w:val="clear" w:color="auto" w:fill="FFFFFF" w:themeFill="background1"/>
          </w:tcPr>
          <w:p w14:paraId="1408BD4F" w14:textId="77777777" w:rsidR="002163EA" w:rsidRPr="006172F3" w:rsidRDefault="002163EA" w:rsidP="00E623C0">
            <w:pPr>
              <w:rPr>
                <w:rStyle w:val="Zwaar"/>
              </w:rPr>
            </w:pPr>
            <w:r w:rsidRPr="006172F3">
              <w:rPr>
                <w:rStyle w:val="Zwaar"/>
              </w:rPr>
              <w:t>9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5" w:type="dxa"/>
            <w:shd w:val="clear" w:color="auto" w:fill="FFFFFF" w:themeFill="background1"/>
          </w:tcPr>
          <w:p w14:paraId="2E534BFA" w14:textId="77777777" w:rsidR="002163EA" w:rsidRPr="006172F3" w:rsidRDefault="002163EA" w:rsidP="00E623C0">
            <w:pPr>
              <w:rPr>
                <w:rStyle w:val="Zwaar"/>
              </w:rPr>
            </w:pPr>
            <w:r w:rsidRPr="006172F3">
              <w:rPr>
                <w:rStyle w:val="Zwaar"/>
              </w:rPr>
              <w:t>10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6" w:type="dxa"/>
            <w:shd w:val="clear" w:color="auto" w:fill="FFFFFF" w:themeFill="background1"/>
          </w:tcPr>
          <w:p w14:paraId="4C968C36" w14:textId="77777777" w:rsidR="002163EA" w:rsidRPr="006172F3" w:rsidRDefault="002163EA" w:rsidP="00E623C0">
            <w:pPr>
              <w:rPr>
                <w:rStyle w:val="Zwaar"/>
              </w:rPr>
            </w:pPr>
            <w:r w:rsidRPr="006172F3">
              <w:rPr>
                <w:rStyle w:val="Zwaar"/>
              </w:rPr>
              <w:t>11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6" w:type="dxa"/>
            <w:shd w:val="clear" w:color="auto" w:fill="EAF5F2" w:themeFill="accent4" w:themeFillTint="33"/>
          </w:tcPr>
          <w:p w14:paraId="468DDE04" w14:textId="05E4C387" w:rsidR="002163EA" w:rsidRPr="006172F3" w:rsidRDefault="002163EA" w:rsidP="00E623C0">
            <w:pPr>
              <w:rPr>
                <w:rStyle w:val="Zwaar"/>
              </w:rPr>
            </w:pPr>
            <w:r w:rsidRPr="006172F3">
              <w:rPr>
                <w:rStyle w:val="Zwaar"/>
              </w:rPr>
              <w:t>12</w:t>
            </w:r>
            <w:r w:rsidRPr="006172F3">
              <w:rPr>
                <w:rStyle w:val="Zwaar"/>
              </w:rPr>
              <w:tab/>
            </w:r>
            <w:r w:rsidR="00310B17">
              <w:t>Weekend</w:t>
            </w:r>
          </w:p>
        </w:tc>
        <w:tc>
          <w:tcPr>
            <w:tcW w:w="2077" w:type="dxa"/>
            <w:shd w:val="clear" w:color="auto" w:fill="EAF5F2" w:themeFill="accent4" w:themeFillTint="33"/>
          </w:tcPr>
          <w:p w14:paraId="4B8B1698" w14:textId="08D7E3D5" w:rsidR="002163EA" w:rsidRPr="006172F3" w:rsidRDefault="002163EA" w:rsidP="00E623C0">
            <w:pPr>
              <w:rPr>
                <w:rStyle w:val="Zwaar"/>
              </w:rPr>
            </w:pPr>
            <w:r w:rsidRPr="006172F3">
              <w:rPr>
                <w:rStyle w:val="Zwaar"/>
              </w:rPr>
              <w:t>13</w:t>
            </w:r>
            <w:r w:rsidRPr="006172F3">
              <w:rPr>
                <w:rStyle w:val="Zwaar"/>
              </w:rPr>
              <w:tab/>
            </w:r>
            <w:r w:rsidR="00310B17">
              <w:t>Weekend</w:t>
            </w:r>
          </w:p>
        </w:tc>
        <w:tc>
          <w:tcPr>
            <w:tcW w:w="2077" w:type="dxa"/>
            <w:shd w:val="clear" w:color="auto" w:fill="FFFFFF" w:themeFill="background1"/>
          </w:tcPr>
          <w:p w14:paraId="31EEA893" w14:textId="77777777" w:rsidR="002163EA" w:rsidRPr="006172F3" w:rsidRDefault="002163EA" w:rsidP="00E623C0">
            <w:pPr>
              <w:rPr>
                <w:rStyle w:val="Zwaar"/>
              </w:rPr>
            </w:pPr>
            <w:r w:rsidRPr="006172F3">
              <w:rPr>
                <w:rStyle w:val="Zwaar"/>
              </w:rPr>
              <w:t>14</w:t>
            </w:r>
            <w:r w:rsidRPr="006172F3">
              <w:rPr>
                <w:rStyle w:val="Zwaar"/>
              </w:rPr>
              <w:tab/>
            </w:r>
          </w:p>
        </w:tc>
      </w:tr>
      <w:tr w:rsidR="002163EA" w:rsidRPr="006172F3" w14:paraId="1F3AD5A2" w14:textId="77777777" w:rsidTr="00287D9E">
        <w:trPr>
          <w:trHeight w:hRule="exact" w:val="1701"/>
        </w:trPr>
        <w:tc>
          <w:tcPr>
            <w:tcW w:w="2075" w:type="dxa"/>
            <w:shd w:val="clear" w:color="auto" w:fill="FFFFFF" w:themeFill="background1"/>
          </w:tcPr>
          <w:p w14:paraId="61BD0AC3" w14:textId="77777777" w:rsidR="002163EA" w:rsidRPr="006172F3" w:rsidRDefault="002163EA" w:rsidP="00E623C0">
            <w:pPr>
              <w:rPr>
                <w:rStyle w:val="Zwaar"/>
              </w:rPr>
            </w:pPr>
            <w:r w:rsidRPr="006172F3">
              <w:rPr>
                <w:rStyle w:val="Zwaar"/>
              </w:rPr>
              <w:t>15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5" w:type="dxa"/>
            <w:shd w:val="clear" w:color="auto" w:fill="FFFFFF" w:themeFill="background1"/>
          </w:tcPr>
          <w:p w14:paraId="2C52D8A5" w14:textId="77777777" w:rsidR="002163EA" w:rsidRPr="006172F3" w:rsidRDefault="002163EA" w:rsidP="00E623C0">
            <w:pPr>
              <w:rPr>
                <w:rStyle w:val="Zwaar"/>
              </w:rPr>
            </w:pPr>
            <w:r w:rsidRPr="006172F3">
              <w:rPr>
                <w:rStyle w:val="Zwaar"/>
              </w:rPr>
              <w:t>16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5" w:type="dxa"/>
            <w:shd w:val="clear" w:color="auto" w:fill="FFFFFF" w:themeFill="background1"/>
          </w:tcPr>
          <w:p w14:paraId="014E0ACF" w14:textId="77777777" w:rsidR="002163EA" w:rsidRPr="006172F3" w:rsidRDefault="002163EA" w:rsidP="00E623C0">
            <w:pPr>
              <w:rPr>
                <w:rStyle w:val="Zwaar"/>
              </w:rPr>
            </w:pPr>
            <w:r w:rsidRPr="006172F3">
              <w:rPr>
                <w:rStyle w:val="Zwaar"/>
              </w:rPr>
              <w:t>17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6" w:type="dxa"/>
            <w:shd w:val="clear" w:color="auto" w:fill="FFFFFF" w:themeFill="background1"/>
          </w:tcPr>
          <w:p w14:paraId="2A016B03" w14:textId="77777777" w:rsidR="002163EA" w:rsidRPr="006172F3" w:rsidRDefault="002163EA" w:rsidP="00E623C0">
            <w:pPr>
              <w:rPr>
                <w:rStyle w:val="Zwaar"/>
              </w:rPr>
            </w:pPr>
            <w:r w:rsidRPr="006172F3">
              <w:rPr>
                <w:rStyle w:val="Zwaar"/>
              </w:rPr>
              <w:t>18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6" w:type="dxa"/>
            <w:shd w:val="clear" w:color="auto" w:fill="EAF5F2" w:themeFill="accent4" w:themeFillTint="33"/>
          </w:tcPr>
          <w:p w14:paraId="13731455" w14:textId="6FEE7B78" w:rsidR="002163EA" w:rsidRPr="006172F3" w:rsidRDefault="002163EA" w:rsidP="00E623C0">
            <w:pPr>
              <w:rPr>
                <w:rStyle w:val="Zwaar"/>
              </w:rPr>
            </w:pPr>
            <w:r w:rsidRPr="006172F3">
              <w:rPr>
                <w:rStyle w:val="Zwaar"/>
              </w:rPr>
              <w:t>19</w:t>
            </w:r>
            <w:r w:rsidRPr="006172F3">
              <w:rPr>
                <w:rStyle w:val="Zwaar"/>
              </w:rPr>
              <w:tab/>
            </w:r>
            <w:r w:rsidR="00310B17">
              <w:t>Weekend</w:t>
            </w:r>
          </w:p>
        </w:tc>
        <w:tc>
          <w:tcPr>
            <w:tcW w:w="2077" w:type="dxa"/>
            <w:shd w:val="clear" w:color="auto" w:fill="EAF5F2" w:themeFill="accent4" w:themeFillTint="33"/>
          </w:tcPr>
          <w:p w14:paraId="40DFAF5F" w14:textId="07475D40" w:rsidR="002163EA" w:rsidRPr="006172F3" w:rsidRDefault="002163EA" w:rsidP="00E623C0">
            <w:pPr>
              <w:rPr>
                <w:rStyle w:val="Zwaar"/>
              </w:rPr>
            </w:pPr>
            <w:r w:rsidRPr="006172F3">
              <w:rPr>
                <w:rStyle w:val="Zwaar"/>
              </w:rPr>
              <w:t>20</w:t>
            </w:r>
            <w:r w:rsidRPr="006172F3">
              <w:rPr>
                <w:rStyle w:val="Zwaar"/>
              </w:rPr>
              <w:tab/>
            </w:r>
            <w:r w:rsidR="00310B17">
              <w:t>Weekend</w:t>
            </w:r>
          </w:p>
        </w:tc>
        <w:tc>
          <w:tcPr>
            <w:tcW w:w="2077" w:type="dxa"/>
            <w:shd w:val="clear" w:color="auto" w:fill="F1BA28" w:themeFill="accent5"/>
          </w:tcPr>
          <w:p w14:paraId="6057B154" w14:textId="3957EDD8" w:rsidR="002163EA" w:rsidRPr="006172F3" w:rsidRDefault="002163EA" w:rsidP="00E623C0">
            <w:pPr>
              <w:rPr>
                <w:rStyle w:val="Zwaar"/>
              </w:rPr>
            </w:pPr>
            <w:r w:rsidRPr="006172F3">
              <w:rPr>
                <w:rStyle w:val="Zwaar"/>
              </w:rPr>
              <w:t>21</w:t>
            </w:r>
            <w:r w:rsidRPr="006172F3">
              <w:rPr>
                <w:rStyle w:val="Zwaar"/>
              </w:rPr>
              <w:tab/>
            </w:r>
            <w:r w:rsidR="00287D9E">
              <w:t>Afname DIA-toetsen</w:t>
            </w:r>
          </w:p>
        </w:tc>
      </w:tr>
      <w:tr w:rsidR="002163EA" w:rsidRPr="006172F3" w14:paraId="50F67927" w14:textId="77777777" w:rsidTr="00287D9E">
        <w:trPr>
          <w:trHeight w:hRule="exact" w:val="1701"/>
        </w:trPr>
        <w:tc>
          <w:tcPr>
            <w:tcW w:w="2075" w:type="dxa"/>
            <w:shd w:val="clear" w:color="auto" w:fill="F1BA28" w:themeFill="accent5"/>
          </w:tcPr>
          <w:p w14:paraId="2F2273D5" w14:textId="1400ACB4" w:rsidR="002163EA" w:rsidRPr="006172F3" w:rsidRDefault="002163EA" w:rsidP="00E623C0">
            <w:pPr>
              <w:rPr>
                <w:rStyle w:val="Zwaar"/>
              </w:rPr>
            </w:pPr>
            <w:r w:rsidRPr="006172F3">
              <w:rPr>
                <w:rStyle w:val="Zwaar"/>
              </w:rPr>
              <w:t>22</w:t>
            </w:r>
            <w:r w:rsidRPr="006172F3">
              <w:rPr>
                <w:rStyle w:val="Zwaar"/>
              </w:rPr>
              <w:tab/>
            </w:r>
            <w:r w:rsidR="00287D9E">
              <w:t>Afname DIA-toetsen</w:t>
            </w:r>
          </w:p>
        </w:tc>
        <w:tc>
          <w:tcPr>
            <w:tcW w:w="2075" w:type="dxa"/>
            <w:shd w:val="clear" w:color="auto" w:fill="F1BA28" w:themeFill="accent5"/>
          </w:tcPr>
          <w:p w14:paraId="57C26CE6" w14:textId="60AD999E" w:rsidR="002163EA" w:rsidRPr="006172F3" w:rsidRDefault="002163EA" w:rsidP="00E623C0">
            <w:pPr>
              <w:rPr>
                <w:rStyle w:val="Zwaar"/>
              </w:rPr>
            </w:pPr>
            <w:r w:rsidRPr="006172F3">
              <w:rPr>
                <w:rStyle w:val="Zwaar"/>
              </w:rPr>
              <w:t>23</w:t>
            </w:r>
            <w:r w:rsidRPr="006172F3">
              <w:rPr>
                <w:rStyle w:val="Zwaar"/>
              </w:rPr>
              <w:tab/>
            </w:r>
            <w:r w:rsidR="00287D9E">
              <w:t>Afname DIA-toetsen</w:t>
            </w:r>
          </w:p>
        </w:tc>
        <w:tc>
          <w:tcPr>
            <w:tcW w:w="2075" w:type="dxa"/>
            <w:shd w:val="clear" w:color="auto" w:fill="FFFFFF" w:themeFill="background1"/>
          </w:tcPr>
          <w:p w14:paraId="58D88813" w14:textId="77777777" w:rsidR="002163EA" w:rsidRPr="006172F3" w:rsidRDefault="002163EA" w:rsidP="00E623C0">
            <w:pPr>
              <w:rPr>
                <w:rStyle w:val="Zwaar"/>
              </w:rPr>
            </w:pPr>
            <w:r w:rsidRPr="006172F3">
              <w:rPr>
                <w:rStyle w:val="Zwaar"/>
              </w:rPr>
              <w:t>24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6" w:type="dxa"/>
            <w:shd w:val="clear" w:color="auto" w:fill="F1BA28" w:themeFill="accent5"/>
          </w:tcPr>
          <w:p w14:paraId="05E9168D" w14:textId="73758FB9" w:rsidR="002163EA" w:rsidRPr="006172F3" w:rsidRDefault="002163EA" w:rsidP="00E623C0">
            <w:pPr>
              <w:rPr>
                <w:rStyle w:val="Zwaar"/>
              </w:rPr>
            </w:pPr>
            <w:r w:rsidRPr="006172F3">
              <w:rPr>
                <w:rStyle w:val="Zwaar"/>
              </w:rPr>
              <w:t>25</w:t>
            </w:r>
            <w:r w:rsidRPr="006172F3">
              <w:rPr>
                <w:rStyle w:val="Zwaar"/>
              </w:rPr>
              <w:tab/>
            </w:r>
            <w:proofErr w:type="spellStart"/>
            <w:r w:rsidR="00287D9E">
              <w:t>Michaelsfeest</w:t>
            </w:r>
            <w:proofErr w:type="spellEnd"/>
          </w:p>
        </w:tc>
        <w:tc>
          <w:tcPr>
            <w:tcW w:w="2076" w:type="dxa"/>
            <w:shd w:val="clear" w:color="auto" w:fill="EAF5F2" w:themeFill="accent4" w:themeFillTint="33"/>
          </w:tcPr>
          <w:p w14:paraId="5A12C3F0" w14:textId="566FE2ED" w:rsidR="002163EA" w:rsidRPr="006172F3" w:rsidRDefault="002163EA" w:rsidP="00E623C0">
            <w:pPr>
              <w:rPr>
                <w:rStyle w:val="Zwaar"/>
              </w:rPr>
            </w:pPr>
            <w:r w:rsidRPr="006172F3">
              <w:rPr>
                <w:rStyle w:val="Zwaar"/>
              </w:rPr>
              <w:t>26</w:t>
            </w:r>
            <w:r w:rsidRPr="006172F3">
              <w:rPr>
                <w:rStyle w:val="Zwaar"/>
              </w:rPr>
              <w:tab/>
            </w:r>
            <w:r w:rsidR="00310B17">
              <w:t>Weekend</w:t>
            </w:r>
          </w:p>
        </w:tc>
        <w:tc>
          <w:tcPr>
            <w:tcW w:w="2077" w:type="dxa"/>
            <w:shd w:val="clear" w:color="auto" w:fill="EAF5F2" w:themeFill="accent4" w:themeFillTint="33"/>
          </w:tcPr>
          <w:p w14:paraId="1CF3A82E" w14:textId="37B04871" w:rsidR="002163EA" w:rsidRPr="006172F3" w:rsidRDefault="002163EA" w:rsidP="00E623C0">
            <w:pPr>
              <w:rPr>
                <w:rStyle w:val="Zwaar"/>
              </w:rPr>
            </w:pPr>
            <w:r w:rsidRPr="006172F3">
              <w:rPr>
                <w:rStyle w:val="Zwaar"/>
              </w:rPr>
              <w:t>27</w:t>
            </w:r>
            <w:r w:rsidRPr="006172F3">
              <w:rPr>
                <w:rStyle w:val="Zwaar"/>
              </w:rPr>
              <w:tab/>
            </w:r>
            <w:r w:rsidR="00310B17">
              <w:t>Weekend</w:t>
            </w:r>
          </w:p>
        </w:tc>
        <w:tc>
          <w:tcPr>
            <w:tcW w:w="2077" w:type="dxa"/>
            <w:shd w:val="clear" w:color="auto" w:fill="FFFFFF" w:themeFill="background1"/>
          </w:tcPr>
          <w:p w14:paraId="4A87A5F5" w14:textId="77777777" w:rsidR="002163EA" w:rsidRPr="006172F3" w:rsidRDefault="002163EA" w:rsidP="00E623C0">
            <w:pPr>
              <w:rPr>
                <w:rStyle w:val="Zwaar"/>
              </w:rPr>
            </w:pPr>
            <w:r w:rsidRPr="006172F3">
              <w:rPr>
                <w:rStyle w:val="Zwaar"/>
              </w:rPr>
              <w:t>28</w:t>
            </w:r>
            <w:r w:rsidRPr="006172F3">
              <w:rPr>
                <w:rStyle w:val="Zwaar"/>
              </w:rPr>
              <w:tab/>
            </w:r>
          </w:p>
        </w:tc>
      </w:tr>
      <w:tr w:rsidR="002163EA" w:rsidRPr="006172F3" w14:paraId="26E22D4D" w14:textId="77777777" w:rsidTr="00287D9E">
        <w:trPr>
          <w:gridAfter w:val="5"/>
          <w:wAfter w:w="10381" w:type="dxa"/>
          <w:trHeight w:hRule="exact" w:val="1701"/>
        </w:trPr>
        <w:tc>
          <w:tcPr>
            <w:tcW w:w="2075" w:type="dxa"/>
            <w:shd w:val="clear" w:color="auto" w:fill="F1BA28" w:themeFill="accent5"/>
          </w:tcPr>
          <w:p w14:paraId="1A929C25" w14:textId="63DFA95D" w:rsidR="002163EA" w:rsidRPr="006172F3" w:rsidRDefault="002163EA" w:rsidP="00E623C0">
            <w:pPr>
              <w:rPr>
                <w:rStyle w:val="Zwaar"/>
              </w:rPr>
            </w:pPr>
            <w:r w:rsidRPr="006172F3">
              <w:rPr>
                <w:rStyle w:val="Zwaar"/>
              </w:rPr>
              <w:t>29</w:t>
            </w:r>
            <w:r w:rsidRPr="006172F3">
              <w:rPr>
                <w:rStyle w:val="Zwaar"/>
              </w:rPr>
              <w:tab/>
            </w:r>
            <w:r w:rsidR="00287D9E">
              <w:t>Sportdag, klas 8</w:t>
            </w:r>
          </w:p>
        </w:tc>
        <w:tc>
          <w:tcPr>
            <w:tcW w:w="2075" w:type="dxa"/>
            <w:shd w:val="clear" w:color="auto" w:fill="FFFFFF" w:themeFill="background1"/>
          </w:tcPr>
          <w:p w14:paraId="057CFC28" w14:textId="77777777" w:rsidR="002163EA" w:rsidRPr="006172F3" w:rsidRDefault="002163EA" w:rsidP="00E623C0">
            <w:pPr>
              <w:rPr>
                <w:rStyle w:val="Zwaar"/>
              </w:rPr>
            </w:pPr>
            <w:r w:rsidRPr="006172F3">
              <w:rPr>
                <w:rStyle w:val="Zwaar"/>
              </w:rPr>
              <w:t>30</w:t>
            </w:r>
            <w:r w:rsidRPr="006172F3">
              <w:rPr>
                <w:rStyle w:val="Zwaar"/>
              </w:rPr>
              <w:tab/>
            </w:r>
          </w:p>
        </w:tc>
      </w:tr>
    </w:tbl>
    <w:p w14:paraId="4DF0A13D" w14:textId="77777777" w:rsidR="005B6ED5" w:rsidRDefault="005B6ED5" w:rsidP="00E60189"/>
    <w:p w14:paraId="236678D4" w14:textId="77777777" w:rsidR="005B6ED5" w:rsidRDefault="005B6ED5" w:rsidP="00E60189">
      <w:pPr>
        <w:sectPr w:rsidR="005B6ED5" w:rsidSect="00A5547F">
          <w:headerReference w:type="first" r:id="rId11"/>
          <w:pgSz w:w="16840" w:h="11900" w:orient="landscape"/>
          <w:pgMar w:top="1928" w:right="1134" w:bottom="567" w:left="1134" w:header="567" w:footer="567" w:gutter="0"/>
          <w:cols w:space="708"/>
          <w:titlePg/>
          <w:docGrid w:linePitch="360"/>
        </w:sectPr>
      </w:pPr>
    </w:p>
    <w:tbl>
      <w:tblPr>
        <w:tblStyle w:val="BasisTabel"/>
        <w:tblW w:w="0" w:type="auto"/>
        <w:tblBorders>
          <w:top w:val="single" w:sz="12" w:space="0" w:color="9A95C9"/>
          <w:left w:val="single" w:sz="12" w:space="0" w:color="9A95C9"/>
          <w:bottom w:val="single" w:sz="12" w:space="0" w:color="9A95C9"/>
          <w:right w:val="single" w:sz="12" w:space="0" w:color="9A95C9"/>
          <w:insideH w:val="single" w:sz="12" w:space="0" w:color="9A95C9"/>
          <w:insideV w:val="single" w:sz="12" w:space="0" w:color="9A95C9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075"/>
        <w:gridCol w:w="2075"/>
        <w:gridCol w:w="2075"/>
        <w:gridCol w:w="2076"/>
        <w:gridCol w:w="2076"/>
        <w:gridCol w:w="2077"/>
        <w:gridCol w:w="2077"/>
      </w:tblGrid>
      <w:tr w:rsidR="005F6563" w:rsidRPr="006172F3" w14:paraId="29C0174A" w14:textId="77777777" w:rsidTr="00310B17">
        <w:trPr>
          <w:trHeight w:hRule="exact" w:val="1701"/>
        </w:trPr>
        <w:tc>
          <w:tcPr>
            <w:tcW w:w="2075" w:type="dxa"/>
            <w:shd w:val="clear" w:color="auto" w:fill="FFFFFF" w:themeFill="background1"/>
          </w:tcPr>
          <w:p w14:paraId="2D36246C" w14:textId="25817E15" w:rsidR="005F6563" w:rsidRPr="006172F3" w:rsidRDefault="00FA403B" w:rsidP="004E174B">
            <w:pPr>
              <w:rPr>
                <w:rStyle w:val="Zwaar"/>
              </w:rPr>
            </w:pPr>
            <w:r>
              <w:rPr>
                <w:rStyle w:val="Zwaar"/>
              </w:rPr>
              <w:lastRenderedPageBreak/>
              <w:t xml:space="preserve">Donderdag   </w:t>
            </w:r>
            <w:r w:rsidR="005F6563" w:rsidRPr="006172F3">
              <w:rPr>
                <w:rStyle w:val="Zwaar"/>
              </w:rPr>
              <w:t>1</w:t>
            </w:r>
            <w:r w:rsidR="005F6563" w:rsidRPr="006172F3">
              <w:rPr>
                <w:rStyle w:val="Zwaar"/>
              </w:rPr>
              <w:tab/>
            </w:r>
          </w:p>
        </w:tc>
        <w:tc>
          <w:tcPr>
            <w:tcW w:w="2075" w:type="dxa"/>
            <w:shd w:val="clear" w:color="auto" w:fill="FFFFFF" w:themeFill="background1"/>
          </w:tcPr>
          <w:p w14:paraId="1120210C" w14:textId="7FB7EACE" w:rsidR="005F6563" w:rsidRPr="006172F3" w:rsidRDefault="00FA403B" w:rsidP="004E174B">
            <w:pPr>
              <w:rPr>
                <w:rStyle w:val="Zwaar"/>
              </w:rPr>
            </w:pPr>
            <w:r>
              <w:rPr>
                <w:rStyle w:val="Zwaar"/>
              </w:rPr>
              <w:t xml:space="preserve">Vrijdag   </w:t>
            </w:r>
            <w:r w:rsidR="005F6563">
              <w:rPr>
                <w:rStyle w:val="Zwaar"/>
              </w:rPr>
              <w:t>2</w:t>
            </w:r>
            <w:r w:rsidR="005F6563" w:rsidRPr="006172F3">
              <w:rPr>
                <w:rStyle w:val="Zwaar"/>
              </w:rPr>
              <w:tab/>
            </w:r>
          </w:p>
        </w:tc>
        <w:tc>
          <w:tcPr>
            <w:tcW w:w="2075" w:type="dxa"/>
            <w:shd w:val="clear" w:color="auto" w:fill="EAF5F2" w:themeFill="accent4" w:themeFillTint="33"/>
          </w:tcPr>
          <w:p w14:paraId="2D24D4C2" w14:textId="77777777" w:rsidR="00FA403B" w:rsidRDefault="00FA403B" w:rsidP="004E174B">
            <w:pPr>
              <w:rPr>
                <w:rStyle w:val="Zwaar"/>
              </w:rPr>
            </w:pPr>
            <w:r>
              <w:rPr>
                <w:rStyle w:val="Zwaar"/>
              </w:rPr>
              <w:t xml:space="preserve">Zaterdag   </w:t>
            </w:r>
            <w:r w:rsidR="005F6563">
              <w:rPr>
                <w:rStyle w:val="Zwaar"/>
              </w:rPr>
              <w:t>3</w:t>
            </w:r>
            <w:r w:rsidR="005F6563" w:rsidRPr="006172F3">
              <w:rPr>
                <w:rStyle w:val="Zwaar"/>
              </w:rPr>
              <w:tab/>
            </w:r>
          </w:p>
          <w:p w14:paraId="012EC093" w14:textId="77777777" w:rsidR="00FA403B" w:rsidRDefault="00FA403B" w:rsidP="004E174B"/>
          <w:p w14:paraId="18A08CB9" w14:textId="7902F2EF" w:rsidR="005F6563" w:rsidRPr="006172F3" w:rsidRDefault="00310B17" w:rsidP="004E174B">
            <w:pPr>
              <w:rPr>
                <w:rStyle w:val="Zwaar"/>
              </w:rPr>
            </w:pPr>
            <w:r>
              <w:t>Weekend</w:t>
            </w:r>
          </w:p>
        </w:tc>
        <w:tc>
          <w:tcPr>
            <w:tcW w:w="2076" w:type="dxa"/>
            <w:shd w:val="clear" w:color="auto" w:fill="EAF5F2" w:themeFill="accent4" w:themeFillTint="33"/>
          </w:tcPr>
          <w:p w14:paraId="336C87B7" w14:textId="77777777" w:rsidR="00FA403B" w:rsidRDefault="00FA403B" w:rsidP="004E174B">
            <w:pPr>
              <w:rPr>
                <w:rStyle w:val="Zwaar"/>
              </w:rPr>
            </w:pPr>
            <w:r>
              <w:rPr>
                <w:rStyle w:val="Zwaar"/>
              </w:rPr>
              <w:t xml:space="preserve">Zondag   </w:t>
            </w:r>
            <w:r w:rsidR="005F6563" w:rsidRPr="006172F3">
              <w:rPr>
                <w:rStyle w:val="Zwaar"/>
              </w:rPr>
              <w:t>4</w:t>
            </w:r>
            <w:r w:rsidR="005F6563" w:rsidRPr="006172F3">
              <w:rPr>
                <w:rStyle w:val="Zwaar"/>
              </w:rPr>
              <w:tab/>
            </w:r>
          </w:p>
          <w:p w14:paraId="27D51871" w14:textId="77777777" w:rsidR="00FA403B" w:rsidRDefault="00FA403B" w:rsidP="004E174B"/>
          <w:p w14:paraId="624353FF" w14:textId="659F3585" w:rsidR="005F6563" w:rsidRPr="006172F3" w:rsidRDefault="00310B17" w:rsidP="004E174B">
            <w:pPr>
              <w:rPr>
                <w:rStyle w:val="Zwaar"/>
              </w:rPr>
            </w:pPr>
            <w:r>
              <w:t>Weekend</w:t>
            </w:r>
          </w:p>
        </w:tc>
        <w:tc>
          <w:tcPr>
            <w:tcW w:w="2076" w:type="dxa"/>
            <w:shd w:val="clear" w:color="auto" w:fill="FFFFFF" w:themeFill="background1"/>
          </w:tcPr>
          <w:p w14:paraId="4BFA3FB8" w14:textId="2F5FF17F" w:rsidR="005F6563" w:rsidRPr="006172F3" w:rsidRDefault="00FA403B" w:rsidP="004E174B">
            <w:pPr>
              <w:rPr>
                <w:rStyle w:val="Zwaar"/>
              </w:rPr>
            </w:pPr>
            <w:r>
              <w:rPr>
                <w:rStyle w:val="Zwaar"/>
              </w:rPr>
              <w:t xml:space="preserve">Maandag   </w:t>
            </w:r>
            <w:r w:rsidR="005F6563" w:rsidRPr="006172F3">
              <w:rPr>
                <w:rStyle w:val="Zwaar"/>
              </w:rPr>
              <w:t>5</w:t>
            </w:r>
            <w:r w:rsidR="005F6563" w:rsidRPr="006172F3">
              <w:rPr>
                <w:rStyle w:val="Zwaar"/>
              </w:rPr>
              <w:tab/>
            </w:r>
          </w:p>
        </w:tc>
        <w:tc>
          <w:tcPr>
            <w:tcW w:w="2077" w:type="dxa"/>
            <w:shd w:val="clear" w:color="auto" w:fill="FFFFFF" w:themeFill="background1"/>
          </w:tcPr>
          <w:p w14:paraId="5A6B46C4" w14:textId="6C517113" w:rsidR="005F6563" w:rsidRPr="006172F3" w:rsidRDefault="00FA403B" w:rsidP="004E174B">
            <w:pPr>
              <w:rPr>
                <w:rStyle w:val="Zwaar"/>
              </w:rPr>
            </w:pPr>
            <w:r>
              <w:rPr>
                <w:rStyle w:val="Zwaar"/>
              </w:rPr>
              <w:t xml:space="preserve">Dinsdag   </w:t>
            </w:r>
            <w:r w:rsidR="005F6563" w:rsidRPr="006172F3">
              <w:rPr>
                <w:rStyle w:val="Zwaar"/>
              </w:rPr>
              <w:t>6</w:t>
            </w:r>
            <w:r w:rsidR="005F6563" w:rsidRPr="006172F3">
              <w:rPr>
                <w:rStyle w:val="Zwaar"/>
              </w:rPr>
              <w:tab/>
            </w:r>
          </w:p>
        </w:tc>
        <w:tc>
          <w:tcPr>
            <w:tcW w:w="2077" w:type="dxa"/>
            <w:shd w:val="clear" w:color="auto" w:fill="FFFFFF" w:themeFill="background1"/>
          </w:tcPr>
          <w:p w14:paraId="6086ADA2" w14:textId="1AEAB051" w:rsidR="005F6563" w:rsidRPr="006172F3" w:rsidRDefault="00FA403B" w:rsidP="004E174B">
            <w:pPr>
              <w:rPr>
                <w:rStyle w:val="Zwaar"/>
              </w:rPr>
            </w:pPr>
            <w:r>
              <w:rPr>
                <w:rStyle w:val="Zwaar"/>
              </w:rPr>
              <w:t xml:space="preserve">Woensdag   </w:t>
            </w:r>
            <w:r w:rsidR="005F6563" w:rsidRPr="006172F3">
              <w:rPr>
                <w:rStyle w:val="Zwaar"/>
              </w:rPr>
              <w:t>7</w:t>
            </w:r>
            <w:r w:rsidR="005F6563" w:rsidRPr="006172F3">
              <w:rPr>
                <w:rStyle w:val="Zwaar"/>
              </w:rPr>
              <w:tab/>
            </w:r>
          </w:p>
        </w:tc>
      </w:tr>
      <w:tr w:rsidR="005F6563" w:rsidRPr="006172F3" w14:paraId="7F53B6E1" w14:textId="77777777" w:rsidTr="00287D9E">
        <w:trPr>
          <w:trHeight w:hRule="exact" w:val="1701"/>
        </w:trPr>
        <w:tc>
          <w:tcPr>
            <w:tcW w:w="2075" w:type="dxa"/>
            <w:shd w:val="clear" w:color="auto" w:fill="FFFFFF" w:themeFill="background1"/>
          </w:tcPr>
          <w:p w14:paraId="494A39E3" w14:textId="77777777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8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5" w:type="dxa"/>
            <w:shd w:val="clear" w:color="auto" w:fill="F1BA28" w:themeFill="accent5"/>
          </w:tcPr>
          <w:p w14:paraId="3F9BA8A9" w14:textId="6AFDD04E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9</w:t>
            </w:r>
            <w:r w:rsidRPr="006172F3">
              <w:rPr>
                <w:rStyle w:val="Zwaar"/>
              </w:rPr>
              <w:tab/>
            </w:r>
            <w:proofErr w:type="gramStart"/>
            <w:r w:rsidR="00287D9E">
              <w:t xml:space="preserve">Sportdag,   </w:t>
            </w:r>
            <w:proofErr w:type="gramEnd"/>
            <w:r w:rsidR="00287D9E">
              <w:t xml:space="preserve">  klas 7</w:t>
            </w:r>
          </w:p>
        </w:tc>
        <w:tc>
          <w:tcPr>
            <w:tcW w:w="2075" w:type="dxa"/>
            <w:shd w:val="clear" w:color="auto" w:fill="EAF5F2" w:themeFill="accent4" w:themeFillTint="33"/>
          </w:tcPr>
          <w:p w14:paraId="51A22426" w14:textId="1131D188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10</w:t>
            </w:r>
            <w:r w:rsidRPr="006172F3">
              <w:rPr>
                <w:rStyle w:val="Zwaar"/>
              </w:rPr>
              <w:tab/>
            </w:r>
            <w:r w:rsidR="00310B17">
              <w:t>Weekend</w:t>
            </w:r>
          </w:p>
        </w:tc>
        <w:tc>
          <w:tcPr>
            <w:tcW w:w="2076" w:type="dxa"/>
            <w:shd w:val="clear" w:color="auto" w:fill="EAF5F2" w:themeFill="accent4" w:themeFillTint="33"/>
          </w:tcPr>
          <w:p w14:paraId="5451ADF4" w14:textId="2D08C57B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11</w:t>
            </w:r>
            <w:r w:rsidRPr="006172F3">
              <w:rPr>
                <w:rStyle w:val="Zwaar"/>
              </w:rPr>
              <w:tab/>
            </w:r>
            <w:r w:rsidR="00310B17">
              <w:t>Weekend</w:t>
            </w:r>
          </w:p>
        </w:tc>
        <w:tc>
          <w:tcPr>
            <w:tcW w:w="2076" w:type="dxa"/>
            <w:shd w:val="clear" w:color="auto" w:fill="99D0C1" w:themeFill="accent4"/>
          </w:tcPr>
          <w:p w14:paraId="5C8B55E9" w14:textId="6A47E774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12</w:t>
            </w:r>
            <w:r w:rsidRPr="006172F3">
              <w:rPr>
                <w:rStyle w:val="Zwaar"/>
              </w:rPr>
              <w:tab/>
            </w:r>
            <w:r w:rsidR="00287D9E">
              <w:t>Herfstvakantie</w:t>
            </w:r>
          </w:p>
        </w:tc>
        <w:tc>
          <w:tcPr>
            <w:tcW w:w="2077" w:type="dxa"/>
            <w:shd w:val="clear" w:color="auto" w:fill="99D0C1" w:themeFill="accent4"/>
          </w:tcPr>
          <w:p w14:paraId="686BB78A" w14:textId="52A40207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13</w:t>
            </w:r>
            <w:r w:rsidRPr="006172F3">
              <w:rPr>
                <w:rStyle w:val="Zwaar"/>
              </w:rPr>
              <w:tab/>
            </w:r>
            <w:r w:rsidR="00287D9E">
              <w:t>Herfstvakantie</w:t>
            </w:r>
          </w:p>
        </w:tc>
        <w:tc>
          <w:tcPr>
            <w:tcW w:w="2077" w:type="dxa"/>
            <w:shd w:val="clear" w:color="auto" w:fill="99D0C1" w:themeFill="accent4"/>
          </w:tcPr>
          <w:p w14:paraId="076D188E" w14:textId="693CB9DD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14</w:t>
            </w:r>
            <w:r w:rsidRPr="006172F3">
              <w:rPr>
                <w:rStyle w:val="Zwaar"/>
              </w:rPr>
              <w:tab/>
            </w:r>
            <w:r w:rsidR="00287D9E">
              <w:t>Herfstvakantie</w:t>
            </w:r>
          </w:p>
        </w:tc>
      </w:tr>
      <w:tr w:rsidR="005F6563" w:rsidRPr="006172F3" w14:paraId="26EA6955" w14:textId="77777777" w:rsidTr="00287D9E">
        <w:trPr>
          <w:trHeight w:hRule="exact" w:val="1701"/>
        </w:trPr>
        <w:tc>
          <w:tcPr>
            <w:tcW w:w="2075" w:type="dxa"/>
            <w:shd w:val="clear" w:color="auto" w:fill="99D0C1" w:themeFill="accent4"/>
          </w:tcPr>
          <w:p w14:paraId="499BD7E3" w14:textId="2C150536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15</w:t>
            </w:r>
            <w:r w:rsidRPr="006172F3">
              <w:rPr>
                <w:rStyle w:val="Zwaar"/>
              </w:rPr>
              <w:tab/>
            </w:r>
            <w:r w:rsidR="00287D9E">
              <w:t>Herfstvakantie</w:t>
            </w:r>
          </w:p>
        </w:tc>
        <w:tc>
          <w:tcPr>
            <w:tcW w:w="2075" w:type="dxa"/>
            <w:shd w:val="clear" w:color="auto" w:fill="99D0C1" w:themeFill="accent4"/>
          </w:tcPr>
          <w:p w14:paraId="7AB60CEF" w14:textId="67BC6ECD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16</w:t>
            </w:r>
            <w:r w:rsidRPr="006172F3">
              <w:rPr>
                <w:rStyle w:val="Zwaar"/>
              </w:rPr>
              <w:tab/>
            </w:r>
            <w:r w:rsidR="00287D9E">
              <w:t>Herfstvakantie</w:t>
            </w:r>
          </w:p>
        </w:tc>
        <w:tc>
          <w:tcPr>
            <w:tcW w:w="2075" w:type="dxa"/>
            <w:shd w:val="clear" w:color="auto" w:fill="EAF5F2" w:themeFill="accent4" w:themeFillTint="33"/>
          </w:tcPr>
          <w:p w14:paraId="351B1520" w14:textId="4B5AF6CF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17</w:t>
            </w:r>
            <w:r w:rsidRPr="006172F3">
              <w:rPr>
                <w:rStyle w:val="Zwaar"/>
              </w:rPr>
              <w:tab/>
            </w:r>
            <w:r w:rsidR="00310B17">
              <w:t>Weekend</w:t>
            </w:r>
          </w:p>
        </w:tc>
        <w:tc>
          <w:tcPr>
            <w:tcW w:w="2076" w:type="dxa"/>
            <w:shd w:val="clear" w:color="auto" w:fill="EAF5F2" w:themeFill="accent4" w:themeFillTint="33"/>
          </w:tcPr>
          <w:p w14:paraId="6B064078" w14:textId="76645EC6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18</w:t>
            </w:r>
            <w:r w:rsidRPr="006172F3">
              <w:rPr>
                <w:rStyle w:val="Zwaar"/>
              </w:rPr>
              <w:tab/>
            </w:r>
            <w:r w:rsidR="00310B17">
              <w:t>Weekend</w:t>
            </w:r>
          </w:p>
        </w:tc>
        <w:tc>
          <w:tcPr>
            <w:tcW w:w="2076" w:type="dxa"/>
            <w:shd w:val="clear" w:color="auto" w:fill="FFFFFF" w:themeFill="background1"/>
          </w:tcPr>
          <w:p w14:paraId="69E41F3F" w14:textId="77777777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19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7" w:type="dxa"/>
            <w:shd w:val="clear" w:color="auto" w:fill="FFFFFF" w:themeFill="background1"/>
          </w:tcPr>
          <w:p w14:paraId="6F8FA40D" w14:textId="77777777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20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7" w:type="dxa"/>
            <w:shd w:val="clear" w:color="auto" w:fill="FFFFFF" w:themeFill="background1"/>
          </w:tcPr>
          <w:p w14:paraId="749583B3" w14:textId="77777777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21</w:t>
            </w:r>
            <w:r w:rsidRPr="006172F3">
              <w:rPr>
                <w:rStyle w:val="Zwaar"/>
              </w:rPr>
              <w:tab/>
            </w:r>
          </w:p>
        </w:tc>
      </w:tr>
      <w:tr w:rsidR="005F6563" w:rsidRPr="006172F3" w14:paraId="6B5142E0" w14:textId="77777777" w:rsidTr="00287D9E">
        <w:trPr>
          <w:trHeight w:hRule="exact" w:val="1701"/>
        </w:trPr>
        <w:tc>
          <w:tcPr>
            <w:tcW w:w="2075" w:type="dxa"/>
            <w:shd w:val="clear" w:color="auto" w:fill="F1BA28" w:themeFill="accent5"/>
          </w:tcPr>
          <w:p w14:paraId="09D7ACBC" w14:textId="6A860DA4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22</w:t>
            </w:r>
            <w:r w:rsidRPr="006172F3">
              <w:rPr>
                <w:rStyle w:val="Zwaar"/>
              </w:rPr>
              <w:tab/>
            </w:r>
            <w:r w:rsidR="00287D9E">
              <w:t xml:space="preserve">Quiz </w:t>
            </w:r>
            <w:proofErr w:type="spellStart"/>
            <w:r w:rsidR="00287D9E">
              <w:t>Night</w:t>
            </w:r>
            <w:proofErr w:type="spellEnd"/>
            <w:r w:rsidR="00287D9E">
              <w:t xml:space="preserve"> </w:t>
            </w:r>
            <w:proofErr w:type="spellStart"/>
            <w:r w:rsidR="00287D9E">
              <w:t>Lassus</w:t>
            </w:r>
            <w:proofErr w:type="spellEnd"/>
            <w:r w:rsidR="00287D9E">
              <w:t xml:space="preserve"> Campus</w:t>
            </w:r>
          </w:p>
        </w:tc>
        <w:tc>
          <w:tcPr>
            <w:tcW w:w="2075" w:type="dxa"/>
            <w:shd w:val="clear" w:color="auto" w:fill="FFFFFF" w:themeFill="background1"/>
          </w:tcPr>
          <w:p w14:paraId="320A6D62" w14:textId="77777777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23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5" w:type="dxa"/>
            <w:shd w:val="clear" w:color="auto" w:fill="EAF5F2" w:themeFill="accent4" w:themeFillTint="33"/>
          </w:tcPr>
          <w:p w14:paraId="55130E36" w14:textId="3D0AD50D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24</w:t>
            </w:r>
            <w:r w:rsidRPr="006172F3">
              <w:rPr>
                <w:rStyle w:val="Zwaar"/>
              </w:rPr>
              <w:tab/>
            </w:r>
            <w:r w:rsidR="00310B17">
              <w:t>Weekend</w:t>
            </w:r>
          </w:p>
        </w:tc>
        <w:tc>
          <w:tcPr>
            <w:tcW w:w="2076" w:type="dxa"/>
            <w:shd w:val="clear" w:color="auto" w:fill="EAF5F2" w:themeFill="accent4" w:themeFillTint="33"/>
          </w:tcPr>
          <w:p w14:paraId="5714FDA4" w14:textId="7EAF17BE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25</w:t>
            </w:r>
            <w:r w:rsidRPr="006172F3">
              <w:rPr>
                <w:rStyle w:val="Zwaar"/>
              </w:rPr>
              <w:tab/>
            </w:r>
            <w:r w:rsidR="00310B17">
              <w:t>Weekend</w:t>
            </w:r>
          </w:p>
        </w:tc>
        <w:tc>
          <w:tcPr>
            <w:tcW w:w="2076" w:type="dxa"/>
            <w:shd w:val="clear" w:color="auto" w:fill="FFFFFF" w:themeFill="background1"/>
          </w:tcPr>
          <w:p w14:paraId="5B53561E" w14:textId="77777777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26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7" w:type="dxa"/>
            <w:shd w:val="clear" w:color="auto" w:fill="FFFFFF" w:themeFill="background1"/>
          </w:tcPr>
          <w:p w14:paraId="271B9910" w14:textId="77777777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27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7" w:type="dxa"/>
            <w:shd w:val="clear" w:color="auto" w:fill="D8E8EF" w:themeFill="accent6" w:themeFillTint="33"/>
          </w:tcPr>
          <w:p w14:paraId="68CBBE52" w14:textId="2D47298C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28</w:t>
            </w:r>
            <w:r w:rsidRPr="006172F3">
              <w:rPr>
                <w:rStyle w:val="Zwaar"/>
              </w:rPr>
              <w:tab/>
            </w:r>
            <w:r w:rsidR="00287D9E">
              <w:t>Open lesmiddag Lassus Campus</w:t>
            </w:r>
          </w:p>
        </w:tc>
      </w:tr>
      <w:tr w:rsidR="005F6563" w:rsidRPr="006172F3" w14:paraId="29F8FF62" w14:textId="77777777" w:rsidTr="00310B17">
        <w:trPr>
          <w:gridAfter w:val="4"/>
          <w:wAfter w:w="8306" w:type="dxa"/>
          <w:trHeight w:hRule="exact" w:val="1701"/>
        </w:trPr>
        <w:tc>
          <w:tcPr>
            <w:tcW w:w="2075" w:type="dxa"/>
            <w:shd w:val="clear" w:color="auto" w:fill="FFFFFF" w:themeFill="background1"/>
          </w:tcPr>
          <w:p w14:paraId="277F8B94" w14:textId="77777777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29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5" w:type="dxa"/>
            <w:shd w:val="clear" w:color="auto" w:fill="FFFFFF" w:themeFill="background1"/>
          </w:tcPr>
          <w:p w14:paraId="631A7E83" w14:textId="77777777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30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5" w:type="dxa"/>
            <w:shd w:val="clear" w:color="auto" w:fill="EAF5F2" w:themeFill="accent4" w:themeFillTint="33"/>
          </w:tcPr>
          <w:p w14:paraId="0A7447F4" w14:textId="39D8BFF2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31</w:t>
            </w:r>
            <w:r w:rsidRPr="006172F3">
              <w:rPr>
                <w:rStyle w:val="Zwaar"/>
              </w:rPr>
              <w:tab/>
            </w:r>
            <w:r w:rsidR="00310B17">
              <w:t>Weekend</w:t>
            </w:r>
          </w:p>
        </w:tc>
      </w:tr>
    </w:tbl>
    <w:p w14:paraId="506A1EBA" w14:textId="77777777" w:rsidR="005B6ED5" w:rsidRDefault="005B6ED5" w:rsidP="00E60189"/>
    <w:p w14:paraId="1229B464" w14:textId="77777777" w:rsidR="005B6ED5" w:rsidRDefault="005B6ED5" w:rsidP="00E60189">
      <w:pPr>
        <w:sectPr w:rsidR="005B6ED5" w:rsidSect="00A5547F">
          <w:headerReference w:type="first" r:id="rId12"/>
          <w:pgSz w:w="16840" w:h="11900" w:orient="landscape"/>
          <w:pgMar w:top="1928" w:right="1134" w:bottom="567" w:left="1134" w:header="567" w:footer="567" w:gutter="0"/>
          <w:cols w:space="708"/>
          <w:titlePg/>
          <w:docGrid w:linePitch="360"/>
        </w:sectPr>
      </w:pPr>
    </w:p>
    <w:tbl>
      <w:tblPr>
        <w:tblStyle w:val="BasisTabel"/>
        <w:tblW w:w="0" w:type="auto"/>
        <w:tblBorders>
          <w:top w:val="single" w:sz="12" w:space="0" w:color="46C0BE"/>
          <w:left w:val="single" w:sz="12" w:space="0" w:color="46C0BE"/>
          <w:bottom w:val="single" w:sz="12" w:space="0" w:color="46C0BE"/>
          <w:right w:val="single" w:sz="12" w:space="0" w:color="46C0BE"/>
          <w:insideH w:val="single" w:sz="12" w:space="0" w:color="46C0BE"/>
          <w:insideV w:val="single" w:sz="12" w:space="0" w:color="46C0BE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075"/>
        <w:gridCol w:w="2075"/>
        <w:gridCol w:w="2075"/>
        <w:gridCol w:w="2076"/>
        <w:gridCol w:w="2076"/>
        <w:gridCol w:w="2077"/>
        <w:gridCol w:w="2077"/>
      </w:tblGrid>
      <w:tr w:rsidR="005F6563" w:rsidRPr="006172F3" w14:paraId="40D7D4B9" w14:textId="77777777" w:rsidTr="00310B17">
        <w:trPr>
          <w:trHeight w:hRule="exact" w:val="1701"/>
        </w:trPr>
        <w:tc>
          <w:tcPr>
            <w:tcW w:w="2075" w:type="dxa"/>
            <w:shd w:val="clear" w:color="auto" w:fill="EAF5F2" w:themeFill="accent4" w:themeFillTint="33"/>
          </w:tcPr>
          <w:p w14:paraId="643BA0B6" w14:textId="77777777" w:rsidR="00FA403B" w:rsidRDefault="00FA403B" w:rsidP="004E174B">
            <w:pPr>
              <w:rPr>
                <w:rStyle w:val="Zwaar"/>
              </w:rPr>
            </w:pPr>
            <w:r>
              <w:rPr>
                <w:rStyle w:val="Zwaar"/>
              </w:rPr>
              <w:lastRenderedPageBreak/>
              <w:t xml:space="preserve">Zondag   </w:t>
            </w:r>
            <w:r w:rsidR="005F6563" w:rsidRPr="006172F3">
              <w:rPr>
                <w:rStyle w:val="Zwaar"/>
              </w:rPr>
              <w:t>1</w:t>
            </w:r>
            <w:r w:rsidR="005F6563" w:rsidRPr="006172F3">
              <w:rPr>
                <w:rStyle w:val="Zwaar"/>
              </w:rPr>
              <w:tab/>
            </w:r>
          </w:p>
          <w:p w14:paraId="099F3A05" w14:textId="77777777" w:rsidR="00FA403B" w:rsidRDefault="00FA403B" w:rsidP="004E174B">
            <w:pPr>
              <w:rPr>
                <w:rStyle w:val="Zwaar"/>
                <w:rFonts w:asciiTheme="minorHAnsi" w:hAnsiTheme="minorHAnsi"/>
              </w:rPr>
            </w:pPr>
          </w:p>
          <w:p w14:paraId="64FA2C9A" w14:textId="5E915CBA" w:rsidR="005F6563" w:rsidRPr="00310B17" w:rsidRDefault="00310B17" w:rsidP="004E174B">
            <w:pPr>
              <w:rPr>
                <w:rStyle w:val="Zwaar"/>
                <w:rFonts w:ascii="Ubuntu" w:hAnsi="Ubuntu"/>
              </w:rPr>
            </w:pPr>
            <w:r w:rsidRPr="00310B17">
              <w:rPr>
                <w:rStyle w:val="Zwaar"/>
                <w:rFonts w:asciiTheme="minorHAnsi" w:hAnsiTheme="minorHAnsi"/>
              </w:rPr>
              <w:t>Weekend</w:t>
            </w:r>
          </w:p>
        </w:tc>
        <w:tc>
          <w:tcPr>
            <w:tcW w:w="2075" w:type="dxa"/>
            <w:shd w:val="clear" w:color="auto" w:fill="FFFFFF" w:themeFill="background1"/>
          </w:tcPr>
          <w:p w14:paraId="6C8E0CB3" w14:textId="290233DD" w:rsidR="005F6563" w:rsidRPr="006172F3" w:rsidRDefault="00FA403B" w:rsidP="004E174B">
            <w:pPr>
              <w:rPr>
                <w:rStyle w:val="Zwaar"/>
              </w:rPr>
            </w:pPr>
            <w:r>
              <w:rPr>
                <w:rStyle w:val="Zwaar"/>
              </w:rPr>
              <w:t xml:space="preserve">Maandag   </w:t>
            </w:r>
            <w:r w:rsidR="005F6563">
              <w:rPr>
                <w:rStyle w:val="Zwaar"/>
              </w:rPr>
              <w:t>2</w:t>
            </w:r>
            <w:r w:rsidR="005F6563" w:rsidRPr="006172F3">
              <w:rPr>
                <w:rStyle w:val="Zwaar"/>
              </w:rPr>
              <w:tab/>
            </w:r>
          </w:p>
        </w:tc>
        <w:tc>
          <w:tcPr>
            <w:tcW w:w="2075" w:type="dxa"/>
            <w:shd w:val="clear" w:color="auto" w:fill="FFFFFF" w:themeFill="background1"/>
          </w:tcPr>
          <w:p w14:paraId="208A196E" w14:textId="3729640E" w:rsidR="005F6563" w:rsidRPr="006172F3" w:rsidRDefault="00FA403B" w:rsidP="004E174B">
            <w:pPr>
              <w:rPr>
                <w:rStyle w:val="Zwaar"/>
              </w:rPr>
            </w:pPr>
            <w:r>
              <w:rPr>
                <w:rStyle w:val="Zwaar"/>
              </w:rPr>
              <w:t xml:space="preserve">Dinsdag   </w:t>
            </w:r>
            <w:r w:rsidR="005F6563">
              <w:rPr>
                <w:rStyle w:val="Zwaar"/>
              </w:rPr>
              <w:t>3</w:t>
            </w:r>
            <w:r w:rsidR="005F6563" w:rsidRPr="006172F3">
              <w:rPr>
                <w:rStyle w:val="Zwaar"/>
              </w:rPr>
              <w:tab/>
            </w:r>
          </w:p>
        </w:tc>
        <w:tc>
          <w:tcPr>
            <w:tcW w:w="2076" w:type="dxa"/>
            <w:shd w:val="clear" w:color="auto" w:fill="FFFFFF" w:themeFill="background1"/>
          </w:tcPr>
          <w:p w14:paraId="6CFE41BD" w14:textId="28594367" w:rsidR="005F6563" w:rsidRPr="006172F3" w:rsidRDefault="00FA403B" w:rsidP="004E174B">
            <w:pPr>
              <w:rPr>
                <w:rStyle w:val="Zwaar"/>
              </w:rPr>
            </w:pPr>
            <w:r>
              <w:rPr>
                <w:rStyle w:val="Zwaar"/>
              </w:rPr>
              <w:t xml:space="preserve">Woensdag   </w:t>
            </w:r>
            <w:r w:rsidR="005F6563" w:rsidRPr="006172F3">
              <w:rPr>
                <w:rStyle w:val="Zwaar"/>
              </w:rPr>
              <w:t>4</w:t>
            </w:r>
            <w:r w:rsidR="005F6563" w:rsidRPr="006172F3">
              <w:rPr>
                <w:rStyle w:val="Zwaar"/>
              </w:rPr>
              <w:tab/>
            </w:r>
          </w:p>
        </w:tc>
        <w:tc>
          <w:tcPr>
            <w:tcW w:w="2076" w:type="dxa"/>
            <w:shd w:val="clear" w:color="auto" w:fill="FFFFFF" w:themeFill="background1"/>
          </w:tcPr>
          <w:p w14:paraId="712CD303" w14:textId="32788D3E" w:rsidR="005F6563" w:rsidRPr="006172F3" w:rsidRDefault="00FA403B" w:rsidP="004E174B">
            <w:pPr>
              <w:rPr>
                <w:rStyle w:val="Zwaar"/>
              </w:rPr>
            </w:pPr>
            <w:r>
              <w:rPr>
                <w:rStyle w:val="Zwaar"/>
              </w:rPr>
              <w:t xml:space="preserve">Donderdag   </w:t>
            </w:r>
            <w:r w:rsidR="005F6563" w:rsidRPr="006172F3">
              <w:rPr>
                <w:rStyle w:val="Zwaar"/>
              </w:rPr>
              <w:t>5</w:t>
            </w:r>
            <w:r w:rsidR="005F6563" w:rsidRPr="006172F3">
              <w:rPr>
                <w:rStyle w:val="Zwaar"/>
              </w:rPr>
              <w:tab/>
            </w:r>
          </w:p>
        </w:tc>
        <w:tc>
          <w:tcPr>
            <w:tcW w:w="2077" w:type="dxa"/>
            <w:shd w:val="clear" w:color="auto" w:fill="FFFFFF" w:themeFill="background1"/>
          </w:tcPr>
          <w:p w14:paraId="5FA814BF" w14:textId="5773B71C" w:rsidR="005F6563" w:rsidRPr="006172F3" w:rsidRDefault="00FA403B" w:rsidP="004E174B">
            <w:pPr>
              <w:rPr>
                <w:rStyle w:val="Zwaar"/>
              </w:rPr>
            </w:pPr>
            <w:r>
              <w:rPr>
                <w:rStyle w:val="Zwaar"/>
              </w:rPr>
              <w:t xml:space="preserve">Vrijdag   </w:t>
            </w:r>
            <w:r w:rsidR="005F6563" w:rsidRPr="006172F3">
              <w:rPr>
                <w:rStyle w:val="Zwaar"/>
              </w:rPr>
              <w:t>6</w:t>
            </w:r>
            <w:r w:rsidR="005F6563" w:rsidRPr="006172F3">
              <w:rPr>
                <w:rStyle w:val="Zwaar"/>
              </w:rPr>
              <w:tab/>
            </w:r>
          </w:p>
        </w:tc>
        <w:tc>
          <w:tcPr>
            <w:tcW w:w="2077" w:type="dxa"/>
            <w:shd w:val="clear" w:color="auto" w:fill="EAF5F2" w:themeFill="accent4" w:themeFillTint="33"/>
          </w:tcPr>
          <w:p w14:paraId="68378CAC" w14:textId="77777777" w:rsidR="00FA403B" w:rsidRDefault="00FA403B" w:rsidP="004E174B">
            <w:pPr>
              <w:rPr>
                <w:rStyle w:val="Zwaar"/>
              </w:rPr>
            </w:pPr>
            <w:r>
              <w:rPr>
                <w:rStyle w:val="Zwaar"/>
              </w:rPr>
              <w:t xml:space="preserve">Zaterdag   </w:t>
            </w:r>
            <w:r w:rsidR="005F6563" w:rsidRPr="006172F3">
              <w:rPr>
                <w:rStyle w:val="Zwaar"/>
              </w:rPr>
              <w:t>7</w:t>
            </w:r>
            <w:r w:rsidR="005F6563" w:rsidRPr="006172F3">
              <w:rPr>
                <w:rStyle w:val="Zwaar"/>
              </w:rPr>
              <w:tab/>
            </w:r>
          </w:p>
          <w:p w14:paraId="7FE57649" w14:textId="77777777" w:rsidR="00FA403B" w:rsidRDefault="00FA403B" w:rsidP="004E174B"/>
          <w:p w14:paraId="4E30CA90" w14:textId="361C89F6" w:rsidR="005F6563" w:rsidRPr="006172F3" w:rsidRDefault="00310B17" w:rsidP="004E174B">
            <w:pPr>
              <w:rPr>
                <w:rStyle w:val="Zwaar"/>
              </w:rPr>
            </w:pPr>
            <w:r>
              <w:t>Weekend</w:t>
            </w:r>
          </w:p>
        </w:tc>
      </w:tr>
      <w:tr w:rsidR="005F6563" w:rsidRPr="006172F3" w14:paraId="38B82DFD" w14:textId="77777777" w:rsidTr="00310B17">
        <w:trPr>
          <w:trHeight w:hRule="exact" w:val="1701"/>
        </w:trPr>
        <w:tc>
          <w:tcPr>
            <w:tcW w:w="2075" w:type="dxa"/>
            <w:shd w:val="clear" w:color="auto" w:fill="EAF5F2" w:themeFill="accent4" w:themeFillTint="33"/>
          </w:tcPr>
          <w:p w14:paraId="330891F4" w14:textId="2E20559E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8</w:t>
            </w:r>
            <w:r w:rsidRPr="006172F3">
              <w:rPr>
                <w:rStyle w:val="Zwaar"/>
              </w:rPr>
              <w:tab/>
            </w:r>
            <w:r w:rsidR="00310B17">
              <w:t>Weekend</w:t>
            </w:r>
          </w:p>
        </w:tc>
        <w:tc>
          <w:tcPr>
            <w:tcW w:w="2075" w:type="dxa"/>
            <w:shd w:val="clear" w:color="auto" w:fill="FFFFFF" w:themeFill="background1"/>
          </w:tcPr>
          <w:p w14:paraId="6AD401D3" w14:textId="77777777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9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5" w:type="dxa"/>
            <w:shd w:val="clear" w:color="auto" w:fill="FFFFFF" w:themeFill="background1"/>
          </w:tcPr>
          <w:p w14:paraId="6256E0BB" w14:textId="77777777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10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6" w:type="dxa"/>
            <w:shd w:val="clear" w:color="auto" w:fill="FFFFFF" w:themeFill="background1"/>
          </w:tcPr>
          <w:p w14:paraId="39F8411F" w14:textId="77777777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11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6" w:type="dxa"/>
            <w:shd w:val="clear" w:color="auto" w:fill="FFFFFF" w:themeFill="background1"/>
          </w:tcPr>
          <w:p w14:paraId="03E71E47" w14:textId="77777777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12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7" w:type="dxa"/>
            <w:shd w:val="clear" w:color="auto" w:fill="FFFFFF" w:themeFill="background1"/>
          </w:tcPr>
          <w:p w14:paraId="54813F5E" w14:textId="77777777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13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7" w:type="dxa"/>
            <w:shd w:val="clear" w:color="auto" w:fill="EAF5F2" w:themeFill="accent4" w:themeFillTint="33"/>
          </w:tcPr>
          <w:p w14:paraId="7D68CE1D" w14:textId="633E2D92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14</w:t>
            </w:r>
            <w:r w:rsidRPr="006172F3">
              <w:rPr>
                <w:rStyle w:val="Zwaar"/>
              </w:rPr>
              <w:tab/>
            </w:r>
            <w:r w:rsidR="00310B17">
              <w:t>Weekend</w:t>
            </w:r>
          </w:p>
        </w:tc>
      </w:tr>
      <w:tr w:rsidR="005F6563" w:rsidRPr="006172F3" w14:paraId="7B73543B" w14:textId="77777777" w:rsidTr="00287D9E">
        <w:trPr>
          <w:trHeight w:hRule="exact" w:val="1701"/>
        </w:trPr>
        <w:tc>
          <w:tcPr>
            <w:tcW w:w="2075" w:type="dxa"/>
            <w:shd w:val="clear" w:color="auto" w:fill="EAF5F2" w:themeFill="accent4" w:themeFillTint="33"/>
          </w:tcPr>
          <w:p w14:paraId="0CC91BB4" w14:textId="584CED67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15</w:t>
            </w:r>
            <w:r w:rsidRPr="006172F3">
              <w:rPr>
                <w:rStyle w:val="Zwaar"/>
              </w:rPr>
              <w:tab/>
            </w:r>
            <w:r w:rsidR="00310B17">
              <w:t>Weekend</w:t>
            </w:r>
          </w:p>
        </w:tc>
        <w:tc>
          <w:tcPr>
            <w:tcW w:w="2075" w:type="dxa"/>
            <w:shd w:val="clear" w:color="auto" w:fill="FFFFFF" w:themeFill="background1"/>
          </w:tcPr>
          <w:p w14:paraId="1A38853C" w14:textId="77777777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16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5" w:type="dxa"/>
            <w:shd w:val="clear" w:color="auto" w:fill="99D0C1" w:themeFill="accent4"/>
          </w:tcPr>
          <w:p w14:paraId="055C1529" w14:textId="3575C643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17</w:t>
            </w:r>
            <w:r w:rsidRPr="006172F3">
              <w:rPr>
                <w:rStyle w:val="Zwaar"/>
              </w:rPr>
              <w:tab/>
            </w:r>
            <w:r w:rsidR="00287D9E">
              <w:t>Studiedag, leerlingen vrij</w:t>
            </w:r>
          </w:p>
        </w:tc>
        <w:tc>
          <w:tcPr>
            <w:tcW w:w="2076" w:type="dxa"/>
            <w:shd w:val="clear" w:color="auto" w:fill="D8E8EF" w:themeFill="accent6" w:themeFillTint="33"/>
          </w:tcPr>
          <w:p w14:paraId="38A46883" w14:textId="4D01D9C4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18</w:t>
            </w:r>
            <w:r w:rsidRPr="006172F3">
              <w:rPr>
                <w:rStyle w:val="Zwaar"/>
              </w:rPr>
              <w:tab/>
            </w:r>
            <w:r w:rsidR="00287D9E">
              <w:t>Open lesmiddag Lassus Campus</w:t>
            </w:r>
          </w:p>
        </w:tc>
        <w:tc>
          <w:tcPr>
            <w:tcW w:w="2076" w:type="dxa"/>
            <w:shd w:val="clear" w:color="auto" w:fill="FFFFFF" w:themeFill="background1"/>
          </w:tcPr>
          <w:p w14:paraId="164A4049" w14:textId="77777777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19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7" w:type="dxa"/>
            <w:shd w:val="clear" w:color="auto" w:fill="FFFFFF" w:themeFill="background1"/>
          </w:tcPr>
          <w:p w14:paraId="3990EA11" w14:textId="77777777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20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7" w:type="dxa"/>
            <w:shd w:val="clear" w:color="auto" w:fill="EAF5F2" w:themeFill="accent4" w:themeFillTint="33"/>
          </w:tcPr>
          <w:p w14:paraId="077054D6" w14:textId="1C5623CA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21</w:t>
            </w:r>
            <w:r w:rsidRPr="006172F3">
              <w:rPr>
                <w:rStyle w:val="Zwaar"/>
              </w:rPr>
              <w:tab/>
            </w:r>
            <w:r w:rsidR="00310B17">
              <w:t>Weekend</w:t>
            </w:r>
          </w:p>
        </w:tc>
      </w:tr>
      <w:tr w:rsidR="005F6563" w:rsidRPr="006172F3" w14:paraId="0C37C515" w14:textId="77777777" w:rsidTr="00287D9E">
        <w:trPr>
          <w:trHeight w:hRule="exact" w:val="1701"/>
        </w:trPr>
        <w:tc>
          <w:tcPr>
            <w:tcW w:w="2075" w:type="dxa"/>
            <w:shd w:val="clear" w:color="auto" w:fill="EAF5F2" w:themeFill="accent4" w:themeFillTint="33"/>
          </w:tcPr>
          <w:p w14:paraId="12734802" w14:textId="34A6F37C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22</w:t>
            </w:r>
            <w:r w:rsidRPr="006172F3">
              <w:rPr>
                <w:rStyle w:val="Zwaar"/>
              </w:rPr>
              <w:tab/>
            </w:r>
            <w:r w:rsidR="00310B17">
              <w:t>Weekend</w:t>
            </w:r>
          </w:p>
        </w:tc>
        <w:tc>
          <w:tcPr>
            <w:tcW w:w="2075" w:type="dxa"/>
            <w:shd w:val="clear" w:color="auto" w:fill="FFFFFF" w:themeFill="background1"/>
          </w:tcPr>
          <w:p w14:paraId="6B9E2FD8" w14:textId="77777777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23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5" w:type="dxa"/>
            <w:shd w:val="clear" w:color="auto" w:fill="F1BA28" w:themeFill="accent5"/>
          </w:tcPr>
          <w:p w14:paraId="7921A68D" w14:textId="74D10560" w:rsidR="005F6563" w:rsidRPr="00545329" w:rsidRDefault="005F6563" w:rsidP="004E174B">
            <w:pPr>
              <w:rPr>
                <w:rFonts w:asciiTheme="majorHAnsi" w:hAnsiTheme="majorHAnsi"/>
                <w:bCs/>
                <w:color w:val="002060"/>
              </w:rPr>
            </w:pPr>
            <w:r w:rsidRPr="006172F3">
              <w:rPr>
                <w:rStyle w:val="Zwaar"/>
              </w:rPr>
              <w:t>24</w:t>
            </w:r>
            <w:r w:rsidRPr="006172F3">
              <w:rPr>
                <w:rStyle w:val="Zwaar"/>
              </w:rPr>
              <w:tab/>
            </w:r>
            <w:r w:rsidR="00287D9E">
              <w:t xml:space="preserve">Ouderavond: </w:t>
            </w:r>
            <w:proofErr w:type="spellStart"/>
            <w:r w:rsidR="00287D9E">
              <w:t>Hike</w:t>
            </w:r>
            <w:proofErr w:type="spellEnd"/>
            <w:r w:rsidR="00287D9E">
              <w:t xml:space="preserve"> klas 8</w:t>
            </w:r>
            <w:r w:rsidR="00545329">
              <w:t>, 19.30u</w:t>
            </w:r>
          </w:p>
          <w:p w14:paraId="2E9E575F" w14:textId="35083012" w:rsidR="00287D9E" w:rsidRPr="006172F3" w:rsidRDefault="00287D9E" w:rsidP="004E174B">
            <w:pPr>
              <w:rPr>
                <w:rStyle w:val="Zwaar"/>
              </w:rPr>
            </w:pPr>
          </w:p>
        </w:tc>
        <w:tc>
          <w:tcPr>
            <w:tcW w:w="2076" w:type="dxa"/>
            <w:shd w:val="clear" w:color="auto" w:fill="D8E8EF" w:themeFill="accent6" w:themeFillTint="33"/>
          </w:tcPr>
          <w:p w14:paraId="30779A23" w14:textId="14DDCC36" w:rsidR="00545329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25</w:t>
            </w:r>
            <w:r w:rsidRPr="006172F3">
              <w:rPr>
                <w:rStyle w:val="Zwaar"/>
              </w:rPr>
              <w:tab/>
            </w:r>
            <w:r w:rsidR="00545329" w:rsidRPr="00287D9E">
              <w:rPr>
                <w:rStyle w:val="Zwaar"/>
                <w:rFonts w:ascii="Ubuntu" w:hAnsi="Ubuntu"/>
              </w:rPr>
              <w:t xml:space="preserve">Bezoek </w:t>
            </w:r>
            <w:proofErr w:type="spellStart"/>
            <w:r w:rsidR="00545329" w:rsidRPr="00287D9E">
              <w:rPr>
                <w:rStyle w:val="Zwaar"/>
                <w:rFonts w:ascii="Ubuntu" w:hAnsi="Ubuntu"/>
              </w:rPr>
              <w:t>Deltion</w:t>
            </w:r>
            <w:proofErr w:type="spellEnd"/>
            <w:r w:rsidR="00545329" w:rsidRPr="00287D9E">
              <w:rPr>
                <w:rStyle w:val="Zwaar"/>
                <w:rFonts w:ascii="Ubuntu" w:hAnsi="Ubuntu"/>
              </w:rPr>
              <w:t xml:space="preserve"> Discover, klas 8</w:t>
            </w:r>
            <w:r w:rsidR="00545329">
              <w:rPr>
                <w:rStyle w:val="Zwaar"/>
                <w:rFonts w:ascii="Ubuntu" w:hAnsi="Ubuntu"/>
              </w:rPr>
              <w:t xml:space="preserve"> 11.15u – 11.50u</w:t>
            </w:r>
          </w:p>
          <w:p w14:paraId="61269806" w14:textId="77777777" w:rsidR="00545329" w:rsidRDefault="00545329" w:rsidP="004E174B">
            <w:pPr>
              <w:rPr>
                <w:rStyle w:val="Zwaar"/>
              </w:rPr>
            </w:pPr>
          </w:p>
          <w:p w14:paraId="0B8AB28E" w14:textId="77610C6D" w:rsidR="005F6563" w:rsidRPr="006172F3" w:rsidRDefault="00287D9E" w:rsidP="004E174B">
            <w:pPr>
              <w:rPr>
                <w:rStyle w:val="Zwaar"/>
              </w:rPr>
            </w:pPr>
            <w:r>
              <w:t xml:space="preserve">Open Huis </w:t>
            </w:r>
            <w:proofErr w:type="spellStart"/>
            <w:r>
              <w:t>Lassus</w:t>
            </w:r>
            <w:proofErr w:type="spellEnd"/>
            <w:r>
              <w:t xml:space="preserve"> Campus</w:t>
            </w:r>
          </w:p>
        </w:tc>
        <w:tc>
          <w:tcPr>
            <w:tcW w:w="2076" w:type="dxa"/>
            <w:shd w:val="clear" w:color="auto" w:fill="FFFFFF" w:themeFill="background1"/>
          </w:tcPr>
          <w:p w14:paraId="62F0994C" w14:textId="77777777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26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7" w:type="dxa"/>
            <w:shd w:val="clear" w:color="auto" w:fill="FFFFFF" w:themeFill="background1"/>
          </w:tcPr>
          <w:p w14:paraId="4335DCCA" w14:textId="77777777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27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7" w:type="dxa"/>
            <w:shd w:val="clear" w:color="auto" w:fill="EAF5F2" w:themeFill="accent4" w:themeFillTint="33"/>
          </w:tcPr>
          <w:p w14:paraId="0464059B" w14:textId="1F4F5AC3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28</w:t>
            </w:r>
            <w:r w:rsidRPr="006172F3">
              <w:rPr>
                <w:rStyle w:val="Zwaar"/>
              </w:rPr>
              <w:tab/>
            </w:r>
            <w:r w:rsidR="00310B17">
              <w:t>Weekend</w:t>
            </w:r>
          </w:p>
        </w:tc>
      </w:tr>
      <w:tr w:rsidR="005F6563" w:rsidRPr="006172F3" w14:paraId="61064E8E" w14:textId="77777777" w:rsidTr="00287D9E">
        <w:trPr>
          <w:gridAfter w:val="5"/>
          <w:wAfter w:w="10381" w:type="dxa"/>
          <w:trHeight w:hRule="exact" w:val="1701"/>
        </w:trPr>
        <w:tc>
          <w:tcPr>
            <w:tcW w:w="2075" w:type="dxa"/>
            <w:shd w:val="clear" w:color="auto" w:fill="EAF5F2" w:themeFill="accent4" w:themeFillTint="33"/>
          </w:tcPr>
          <w:p w14:paraId="52906BD4" w14:textId="5E2FA252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29</w:t>
            </w:r>
            <w:r w:rsidRPr="006172F3">
              <w:rPr>
                <w:rStyle w:val="Zwaar"/>
              </w:rPr>
              <w:tab/>
            </w:r>
            <w:r w:rsidR="00310B17">
              <w:t>Weekend</w:t>
            </w:r>
          </w:p>
        </w:tc>
        <w:tc>
          <w:tcPr>
            <w:tcW w:w="2075" w:type="dxa"/>
            <w:shd w:val="clear" w:color="auto" w:fill="F1BA28" w:themeFill="accent5"/>
          </w:tcPr>
          <w:p w14:paraId="09857C82" w14:textId="77547F6A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30</w:t>
            </w:r>
            <w:r w:rsidRPr="006172F3">
              <w:rPr>
                <w:rStyle w:val="Zwaar"/>
              </w:rPr>
              <w:tab/>
            </w:r>
            <w:r w:rsidR="00287D9E">
              <w:t>1</w:t>
            </w:r>
            <w:r w:rsidR="00287D9E" w:rsidRPr="00287D9E">
              <w:rPr>
                <w:vertAlign w:val="superscript"/>
              </w:rPr>
              <w:t>e</w:t>
            </w:r>
            <w:r w:rsidR="00287D9E">
              <w:rPr>
                <w:vertAlign w:val="superscript"/>
              </w:rPr>
              <w:t xml:space="preserve"> </w:t>
            </w:r>
            <w:r w:rsidR="00287D9E">
              <w:t>advent viering</w:t>
            </w:r>
          </w:p>
        </w:tc>
      </w:tr>
    </w:tbl>
    <w:p w14:paraId="4A009ACA" w14:textId="77777777" w:rsidR="005B6ED5" w:rsidRDefault="005B6ED5" w:rsidP="00E60189"/>
    <w:p w14:paraId="143F253B" w14:textId="77777777" w:rsidR="005B6ED5" w:rsidRDefault="005B6ED5" w:rsidP="00E60189">
      <w:pPr>
        <w:sectPr w:rsidR="005B6ED5" w:rsidSect="00A5547F">
          <w:headerReference w:type="first" r:id="rId13"/>
          <w:pgSz w:w="16840" w:h="11900" w:orient="landscape"/>
          <w:pgMar w:top="1928" w:right="1134" w:bottom="567" w:left="1134" w:header="567" w:footer="567" w:gutter="0"/>
          <w:cols w:space="708"/>
          <w:titlePg/>
          <w:docGrid w:linePitch="360"/>
        </w:sectPr>
      </w:pPr>
    </w:p>
    <w:tbl>
      <w:tblPr>
        <w:tblStyle w:val="BasisTabel"/>
        <w:tblW w:w="0" w:type="auto"/>
        <w:tblBorders>
          <w:top w:val="single" w:sz="12" w:space="0" w:color="9A95C9"/>
          <w:left w:val="single" w:sz="12" w:space="0" w:color="9A95C9"/>
          <w:bottom w:val="single" w:sz="12" w:space="0" w:color="9A95C9"/>
          <w:right w:val="single" w:sz="12" w:space="0" w:color="9A95C9"/>
          <w:insideH w:val="single" w:sz="12" w:space="0" w:color="9A95C9"/>
          <w:insideV w:val="single" w:sz="12" w:space="0" w:color="9A95C9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075"/>
        <w:gridCol w:w="2075"/>
        <w:gridCol w:w="2075"/>
        <w:gridCol w:w="2076"/>
        <w:gridCol w:w="2076"/>
        <w:gridCol w:w="2077"/>
        <w:gridCol w:w="2077"/>
      </w:tblGrid>
      <w:tr w:rsidR="005F6563" w:rsidRPr="006172F3" w14:paraId="2CF15D4B" w14:textId="77777777" w:rsidTr="00287D9E">
        <w:trPr>
          <w:trHeight w:hRule="exact" w:val="1701"/>
        </w:trPr>
        <w:tc>
          <w:tcPr>
            <w:tcW w:w="2075" w:type="dxa"/>
            <w:shd w:val="clear" w:color="auto" w:fill="FFFFFF" w:themeFill="background1"/>
          </w:tcPr>
          <w:p w14:paraId="558406D9" w14:textId="1CFD20F6" w:rsidR="005F6563" w:rsidRPr="006172F3" w:rsidRDefault="00FA403B" w:rsidP="004E174B">
            <w:pPr>
              <w:rPr>
                <w:rStyle w:val="Zwaar"/>
              </w:rPr>
            </w:pPr>
            <w:r>
              <w:rPr>
                <w:rStyle w:val="Zwaar"/>
              </w:rPr>
              <w:lastRenderedPageBreak/>
              <w:t xml:space="preserve">Dinsdag   </w:t>
            </w:r>
            <w:r w:rsidR="005F6563" w:rsidRPr="006172F3">
              <w:rPr>
                <w:rStyle w:val="Zwaar"/>
              </w:rPr>
              <w:t>1</w:t>
            </w:r>
            <w:r w:rsidR="005F6563" w:rsidRPr="006172F3">
              <w:rPr>
                <w:rStyle w:val="Zwaar"/>
              </w:rPr>
              <w:tab/>
            </w:r>
          </w:p>
        </w:tc>
        <w:tc>
          <w:tcPr>
            <w:tcW w:w="2075" w:type="dxa"/>
            <w:shd w:val="clear" w:color="auto" w:fill="D8E8EF" w:themeFill="accent6" w:themeFillTint="33"/>
          </w:tcPr>
          <w:p w14:paraId="0F724E77" w14:textId="77777777" w:rsidR="00FA403B" w:rsidRDefault="00FA403B" w:rsidP="004E174B">
            <w:pPr>
              <w:rPr>
                <w:rStyle w:val="Zwaar"/>
              </w:rPr>
            </w:pPr>
            <w:r>
              <w:rPr>
                <w:rStyle w:val="Zwaar"/>
              </w:rPr>
              <w:t xml:space="preserve">Woensdag   </w:t>
            </w:r>
            <w:r w:rsidR="005F6563">
              <w:rPr>
                <w:rStyle w:val="Zwaar"/>
              </w:rPr>
              <w:t>2</w:t>
            </w:r>
            <w:r w:rsidR="005F6563" w:rsidRPr="006172F3">
              <w:rPr>
                <w:rStyle w:val="Zwaar"/>
              </w:rPr>
              <w:tab/>
            </w:r>
          </w:p>
          <w:p w14:paraId="33D2F6C8" w14:textId="77777777" w:rsidR="00FA403B" w:rsidRDefault="00FA403B" w:rsidP="004E174B"/>
          <w:p w14:paraId="4507986F" w14:textId="2F38DF15" w:rsidR="005F6563" w:rsidRPr="006172F3" w:rsidRDefault="00287D9E" w:rsidP="004E174B">
            <w:pPr>
              <w:rPr>
                <w:rStyle w:val="Zwaar"/>
              </w:rPr>
            </w:pPr>
            <w:r>
              <w:t xml:space="preserve">Open lesmiddag </w:t>
            </w:r>
            <w:proofErr w:type="spellStart"/>
            <w:r>
              <w:t>Lassus</w:t>
            </w:r>
            <w:proofErr w:type="spellEnd"/>
            <w:r>
              <w:t xml:space="preserve"> Campus</w:t>
            </w:r>
          </w:p>
        </w:tc>
        <w:tc>
          <w:tcPr>
            <w:tcW w:w="2075" w:type="dxa"/>
            <w:shd w:val="clear" w:color="auto" w:fill="FFFFFF" w:themeFill="background1"/>
          </w:tcPr>
          <w:p w14:paraId="4F6FBFDA" w14:textId="2017BCCC" w:rsidR="005F6563" w:rsidRPr="006172F3" w:rsidRDefault="00FA403B" w:rsidP="004E174B">
            <w:pPr>
              <w:rPr>
                <w:rStyle w:val="Zwaar"/>
              </w:rPr>
            </w:pPr>
            <w:r>
              <w:rPr>
                <w:rStyle w:val="Zwaar"/>
              </w:rPr>
              <w:t xml:space="preserve">Donderdag   </w:t>
            </w:r>
            <w:r w:rsidR="005F6563">
              <w:rPr>
                <w:rStyle w:val="Zwaar"/>
              </w:rPr>
              <w:t>3</w:t>
            </w:r>
            <w:r w:rsidR="005F6563" w:rsidRPr="006172F3">
              <w:rPr>
                <w:rStyle w:val="Zwaar"/>
              </w:rPr>
              <w:tab/>
            </w:r>
          </w:p>
        </w:tc>
        <w:tc>
          <w:tcPr>
            <w:tcW w:w="2076" w:type="dxa"/>
            <w:shd w:val="clear" w:color="auto" w:fill="F1BA28" w:themeFill="accent5"/>
          </w:tcPr>
          <w:p w14:paraId="23AE1E83" w14:textId="77777777" w:rsidR="00FA403B" w:rsidRDefault="00FA403B" w:rsidP="004E174B">
            <w:pPr>
              <w:rPr>
                <w:rStyle w:val="Zwaar"/>
              </w:rPr>
            </w:pPr>
            <w:r>
              <w:rPr>
                <w:rStyle w:val="Zwaar"/>
              </w:rPr>
              <w:t xml:space="preserve">Vrijdag   </w:t>
            </w:r>
            <w:r w:rsidR="005F6563" w:rsidRPr="006172F3">
              <w:rPr>
                <w:rStyle w:val="Zwaar"/>
              </w:rPr>
              <w:t>4</w:t>
            </w:r>
            <w:r w:rsidR="005F6563" w:rsidRPr="006172F3">
              <w:rPr>
                <w:rStyle w:val="Zwaar"/>
              </w:rPr>
              <w:tab/>
            </w:r>
          </w:p>
          <w:p w14:paraId="37E84314" w14:textId="77777777" w:rsidR="00FA403B" w:rsidRDefault="00FA403B" w:rsidP="004E174B"/>
          <w:p w14:paraId="0D1FECC2" w14:textId="69D55344" w:rsidR="005F6563" w:rsidRPr="006172F3" w:rsidRDefault="00287D9E" w:rsidP="004E174B">
            <w:pPr>
              <w:rPr>
                <w:rStyle w:val="Zwaar"/>
              </w:rPr>
            </w:pPr>
            <w:r>
              <w:t>Sinterklaas</w:t>
            </w:r>
          </w:p>
        </w:tc>
        <w:tc>
          <w:tcPr>
            <w:tcW w:w="2076" w:type="dxa"/>
            <w:shd w:val="clear" w:color="auto" w:fill="EAF5F2" w:themeFill="accent4" w:themeFillTint="33"/>
          </w:tcPr>
          <w:p w14:paraId="3DF0BAB8" w14:textId="77777777" w:rsidR="00FA403B" w:rsidRDefault="00FA403B" w:rsidP="004E174B">
            <w:pPr>
              <w:rPr>
                <w:rStyle w:val="Zwaar"/>
              </w:rPr>
            </w:pPr>
            <w:r>
              <w:rPr>
                <w:rStyle w:val="Zwaar"/>
              </w:rPr>
              <w:t xml:space="preserve">Zaterdag   </w:t>
            </w:r>
            <w:r w:rsidR="005F6563" w:rsidRPr="006172F3">
              <w:rPr>
                <w:rStyle w:val="Zwaar"/>
              </w:rPr>
              <w:t>5</w:t>
            </w:r>
            <w:r w:rsidR="005F6563" w:rsidRPr="006172F3">
              <w:rPr>
                <w:rStyle w:val="Zwaar"/>
              </w:rPr>
              <w:tab/>
            </w:r>
          </w:p>
          <w:p w14:paraId="1A325140" w14:textId="77777777" w:rsidR="00FA403B" w:rsidRDefault="00FA403B" w:rsidP="004E174B"/>
          <w:p w14:paraId="1CCA8ACC" w14:textId="5737FEAF" w:rsidR="005F6563" w:rsidRPr="006172F3" w:rsidRDefault="00310B17" w:rsidP="004E174B">
            <w:pPr>
              <w:rPr>
                <w:rStyle w:val="Zwaar"/>
              </w:rPr>
            </w:pPr>
            <w:r>
              <w:t>Weekend</w:t>
            </w:r>
          </w:p>
        </w:tc>
        <w:tc>
          <w:tcPr>
            <w:tcW w:w="2077" w:type="dxa"/>
            <w:shd w:val="clear" w:color="auto" w:fill="EAF5F2" w:themeFill="accent4" w:themeFillTint="33"/>
          </w:tcPr>
          <w:p w14:paraId="3D2DFDF6" w14:textId="77777777" w:rsidR="00FA403B" w:rsidRDefault="00FA403B" w:rsidP="004E174B">
            <w:pPr>
              <w:rPr>
                <w:rStyle w:val="Zwaar"/>
              </w:rPr>
            </w:pPr>
            <w:r>
              <w:rPr>
                <w:rStyle w:val="Zwaar"/>
              </w:rPr>
              <w:t xml:space="preserve">Zondag   </w:t>
            </w:r>
            <w:r w:rsidR="005F6563" w:rsidRPr="006172F3">
              <w:rPr>
                <w:rStyle w:val="Zwaar"/>
              </w:rPr>
              <w:t>6</w:t>
            </w:r>
            <w:r w:rsidR="005F6563" w:rsidRPr="006172F3">
              <w:rPr>
                <w:rStyle w:val="Zwaar"/>
              </w:rPr>
              <w:tab/>
            </w:r>
          </w:p>
          <w:p w14:paraId="1AF3FCCB" w14:textId="77777777" w:rsidR="00FA403B" w:rsidRDefault="00FA403B" w:rsidP="004E174B"/>
          <w:p w14:paraId="213B700E" w14:textId="28749139" w:rsidR="005F6563" w:rsidRPr="006172F3" w:rsidRDefault="00310B17" w:rsidP="004E174B">
            <w:pPr>
              <w:rPr>
                <w:rStyle w:val="Zwaar"/>
              </w:rPr>
            </w:pPr>
            <w:r>
              <w:t>Weekend</w:t>
            </w:r>
          </w:p>
        </w:tc>
        <w:tc>
          <w:tcPr>
            <w:tcW w:w="2077" w:type="dxa"/>
            <w:shd w:val="clear" w:color="auto" w:fill="F1BA28" w:themeFill="accent5"/>
          </w:tcPr>
          <w:p w14:paraId="680CD884" w14:textId="77777777" w:rsidR="00FA403B" w:rsidRDefault="00FA403B" w:rsidP="004E174B">
            <w:pPr>
              <w:rPr>
                <w:rStyle w:val="Zwaar"/>
              </w:rPr>
            </w:pPr>
            <w:r>
              <w:rPr>
                <w:rStyle w:val="Zwaar"/>
              </w:rPr>
              <w:t xml:space="preserve">Maandag   </w:t>
            </w:r>
            <w:r w:rsidR="005F6563" w:rsidRPr="006172F3">
              <w:rPr>
                <w:rStyle w:val="Zwaar"/>
              </w:rPr>
              <w:t>7</w:t>
            </w:r>
            <w:r w:rsidR="005F6563" w:rsidRPr="006172F3">
              <w:rPr>
                <w:rStyle w:val="Zwaar"/>
              </w:rPr>
              <w:tab/>
            </w:r>
          </w:p>
          <w:p w14:paraId="2498C57D" w14:textId="77777777" w:rsidR="00FA403B" w:rsidRDefault="00FA403B" w:rsidP="004E174B"/>
          <w:p w14:paraId="0046888E" w14:textId="4FDB2149" w:rsidR="005F6563" w:rsidRPr="006172F3" w:rsidRDefault="00287D9E" w:rsidP="004E174B">
            <w:pPr>
              <w:rPr>
                <w:rStyle w:val="Zwaar"/>
              </w:rPr>
            </w:pPr>
            <w:r>
              <w:t>2</w:t>
            </w:r>
            <w:r w:rsidRPr="00287D9E">
              <w:rPr>
                <w:vertAlign w:val="superscript"/>
              </w:rPr>
              <w:t>e</w:t>
            </w:r>
            <w:r>
              <w:t xml:space="preserve"> advent viering</w:t>
            </w:r>
          </w:p>
        </w:tc>
      </w:tr>
      <w:tr w:rsidR="005F6563" w:rsidRPr="006172F3" w14:paraId="399E90B6" w14:textId="77777777" w:rsidTr="00287D9E">
        <w:trPr>
          <w:trHeight w:hRule="exact" w:val="1701"/>
        </w:trPr>
        <w:tc>
          <w:tcPr>
            <w:tcW w:w="2075" w:type="dxa"/>
            <w:shd w:val="clear" w:color="auto" w:fill="FFFFFF" w:themeFill="background1"/>
          </w:tcPr>
          <w:p w14:paraId="4294D872" w14:textId="77777777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8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5" w:type="dxa"/>
            <w:shd w:val="clear" w:color="auto" w:fill="FFFFFF" w:themeFill="background1"/>
          </w:tcPr>
          <w:p w14:paraId="6340593D" w14:textId="77777777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9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5" w:type="dxa"/>
            <w:shd w:val="clear" w:color="auto" w:fill="F1BA28" w:themeFill="accent5"/>
          </w:tcPr>
          <w:p w14:paraId="36AC7278" w14:textId="1328C6EA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10</w:t>
            </w:r>
            <w:r w:rsidRPr="006172F3">
              <w:rPr>
                <w:rStyle w:val="Zwaar"/>
              </w:rPr>
              <w:tab/>
            </w:r>
            <w:r w:rsidR="00287D9E">
              <w:t>Kerstviering mens&amp;</w:t>
            </w:r>
            <w:r w:rsidR="00545329">
              <w:t xml:space="preserve"> 17.00u – 20.00u</w:t>
            </w:r>
          </w:p>
        </w:tc>
        <w:tc>
          <w:tcPr>
            <w:tcW w:w="2076" w:type="dxa"/>
            <w:shd w:val="clear" w:color="auto" w:fill="FFFFFF" w:themeFill="background1"/>
          </w:tcPr>
          <w:p w14:paraId="10B0425C" w14:textId="77777777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11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6" w:type="dxa"/>
            <w:shd w:val="clear" w:color="auto" w:fill="EAF5F2" w:themeFill="accent4" w:themeFillTint="33"/>
          </w:tcPr>
          <w:p w14:paraId="54EE71F4" w14:textId="5CBECF78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12</w:t>
            </w:r>
            <w:r w:rsidRPr="006172F3">
              <w:rPr>
                <w:rStyle w:val="Zwaar"/>
              </w:rPr>
              <w:tab/>
            </w:r>
            <w:r w:rsidR="00310B17">
              <w:t>Weekend</w:t>
            </w:r>
          </w:p>
        </w:tc>
        <w:tc>
          <w:tcPr>
            <w:tcW w:w="2077" w:type="dxa"/>
            <w:shd w:val="clear" w:color="auto" w:fill="EAF5F2" w:themeFill="accent4" w:themeFillTint="33"/>
          </w:tcPr>
          <w:p w14:paraId="5A966FC3" w14:textId="74F46352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13</w:t>
            </w:r>
            <w:r w:rsidRPr="006172F3">
              <w:rPr>
                <w:rStyle w:val="Zwaar"/>
              </w:rPr>
              <w:tab/>
            </w:r>
            <w:r w:rsidR="00310B17">
              <w:t>Weekend</w:t>
            </w:r>
          </w:p>
        </w:tc>
        <w:tc>
          <w:tcPr>
            <w:tcW w:w="2077" w:type="dxa"/>
            <w:shd w:val="clear" w:color="auto" w:fill="F1BA28" w:themeFill="accent5"/>
          </w:tcPr>
          <w:p w14:paraId="584A68AD" w14:textId="0CB66662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14</w:t>
            </w:r>
            <w:r w:rsidRPr="006172F3">
              <w:rPr>
                <w:rStyle w:val="Zwaar"/>
              </w:rPr>
              <w:tab/>
            </w:r>
            <w:r w:rsidR="00287D9E">
              <w:t>3</w:t>
            </w:r>
            <w:r w:rsidR="00287D9E" w:rsidRPr="00287D9E">
              <w:rPr>
                <w:vertAlign w:val="superscript"/>
              </w:rPr>
              <w:t>e</w:t>
            </w:r>
            <w:r w:rsidR="00287D9E">
              <w:t xml:space="preserve"> advent viering</w:t>
            </w:r>
          </w:p>
        </w:tc>
      </w:tr>
      <w:tr w:rsidR="005F6563" w:rsidRPr="006172F3" w14:paraId="70233DBA" w14:textId="77777777" w:rsidTr="00287D9E">
        <w:trPr>
          <w:trHeight w:hRule="exact" w:val="1701"/>
        </w:trPr>
        <w:tc>
          <w:tcPr>
            <w:tcW w:w="2075" w:type="dxa"/>
            <w:shd w:val="clear" w:color="auto" w:fill="FFFFFF" w:themeFill="background1"/>
          </w:tcPr>
          <w:p w14:paraId="1322641F" w14:textId="77777777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15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5" w:type="dxa"/>
            <w:shd w:val="clear" w:color="auto" w:fill="FFFFFF" w:themeFill="background1"/>
          </w:tcPr>
          <w:p w14:paraId="2967B01C" w14:textId="77777777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16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5" w:type="dxa"/>
            <w:shd w:val="clear" w:color="auto" w:fill="F1BA28" w:themeFill="accent5"/>
          </w:tcPr>
          <w:p w14:paraId="64404346" w14:textId="77777777" w:rsidR="005F6563" w:rsidRDefault="005F6563" w:rsidP="004E174B">
            <w:r w:rsidRPr="006172F3">
              <w:rPr>
                <w:rStyle w:val="Zwaar"/>
              </w:rPr>
              <w:t>17</w:t>
            </w:r>
            <w:r w:rsidRPr="006172F3">
              <w:rPr>
                <w:rStyle w:val="Zwaar"/>
              </w:rPr>
              <w:tab/>
            </w:r>
            <w:r w:rsidR="00287D9E" w:rsidRPr="00287D9E">
              <w:rPr>
                <w:rStyle w:val="Zwaar"/>
                <w:rFonts w:ascii="Ubuntu" w:hAnsi="Ubuntu"/>
              </w:rPr>
              <w:t>4</w:t>
            </w:r>
            <w:r w:rsidR="00287D9E" w:rsidRPr="00287D9E">
              <w:rPr>
                <w:rStyle w:val="Zwaar"/>
                <w:rFonts w:ascii="Ubuntu" w:hAnsi="Ubuntu"/>
                <w:vertAlign w:val="superscript"/>
              </w:rPr>
              <w:t>e</w:t>
            </w:r>
            <w:r w:rsidR="00287D9E" w:rsidRPr="00287D9E">
              <w:rPr>
                <w:rStyle w:val="Zwaar"/>
                <w:rFonts w:ascii="Ubuntu" w:hAnsi="Ubuntu"/>
              </w:rPr>
              <w:t xml:space="preserve"> advent viering,</w:t>
            </w:r>
            <w:r w:rsidR="000105DD">
              <w:rPr>
                <w:rStyle w:val="Zwaar"/>
                <w:rFonts w:ascii="Ubuntu" w:hAnsi="Ubuntu"/>
              </w:rPr>
              <w:t xml:space="preserve"> </w:t>
            </w:r>
            <w:r w:rsidR="00287D9E">
              <w:t>Kerstgala</w:t>
            </w:r>
          </w:p>
          <w:p w14:paraId="1047749C" w14:textId="77777777" w:rsidR="000105DD" w:rsidRDefault="000105DD" w:rsidP="004E174B"/>
          <w:p w14:paraId="09DBFA84" w14:textId="096EA44E" w:rsidR="000105DD" w:rsidRPr="000105DD" w:rsidRDefault="000105DD" w:rsidP="004E174B">
            <w:pPr>
              <w:rPr>
                <w:rStyle w:val="Zwaar"/>
                <w:rFonts w:ascii="Ubuntu" w:hAnsi="Ubuntu"/>
              </w:rPr>
            </w:pPr>
            <w:r>
              <w:t>Deze dag hebben we een 45 -minutenrooster.</w:t>
            </w:r>
          </w:p>
        </w:tc>
        <w:tc>
          <w:tcPr>
            <w:tcW w:w="2076" w:type="dxa"/>
            <w:shd w:val="clear" w:color="auto" w:fill="99D0C1" w:themeFill="accent4"/>
          </w:tcPr>
          <w:p w14:paraId="57265359" w14:textId="0DA98FB4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18</w:t>
            </w:r>
            <w:r w:rsidRPr="006172F3">
              <w:rPr>
                <w:rStyle w:val="Zwaar"/>
              </w:rPr>
              <w:tab/>
            </w:r>
            <w:r w:rsidR="00287D9E">
              <w:t>Kerstvakantie</w:t>
            </w:r>
          </w:p>
        </w:tc>
        <w:tc>
          <w:tcPr>
            <w:tcW w:w="2076" w:type="dxa"/>
            <w:shd w:val="clear" w:color="auto" w:fill="EAF5F2" w:themeFill="accent4" w:themeFillTint="33"/>
          </w:tcPr>
          <w:p w14:paraId="74585C6A" w14:textId="0FB15784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19</w:t>
            </w:r>
            <w:r w:rsidRPr="006172F3">
              <w:rPr>
                <w:rStyle w:val="Zwaar"/>
              </w:rPr>
              <w:tab/>
            </w:r>
            <w:r w:rsidR="00310B17">
              <w:t>Weekend</w:t>
            </w:r>
          </w:p>
        </w:tc>
        <w:tc>
          <w:tcPr>
            <w:tcW w:w="2077" w:type="dxa"/>
            <w:shd w:val="clear" w:color="auto" w:fill="EAF5F2" w:themeFill="accent4" w:themeFillTint="33"/>
          </w:tcPr>
          <w:p w14:paraId="7CDE3B9A" w14:textId="6222417C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20</w:t>
            </w:r>
            <w:r w:rsidRPr="006172F3">
              <w:rPr>
                <w:rStyle w:val="Zwaar"/>
              </w:rPr>
              <w:tab/>
            </w:r>
            <w:r w:rsidR="00310B17">
              <w:t>Weekend</w:t>
            </w:r>
          </w:p>
        </w:tc>
        <w:tc>
          <w:tcPr>
            <w:tcW w:w="2077" w:type="dxa"/>
            <w:shd w:val="clear" w:color="auto" w:fill="99D0C1" w:themeFill="accent4"/>
          </w:tcPr>
          <w:p w14:paraId="74A16EC4" w14:textId="248C7E28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21</w:t>
            </w:r>
            <w:r w:rsidRPr="006172F3">
              <w:rPr>
                <w:rStyle w:val="Zwaar"/>
              </w:rPr>
              <w:tab/>
            </w:r>
            <w:r w:rsidR="00287D9E">
              <w:t>Kerstvakantie</w:t>
            </w:r>
          </w:p>
        </w:tc>
      </w:tr>
      <w:tr w:rsidR="005F6563" w:rsidRPr="006172F3" w14:paraId="40F3FFCB" w14:textId="77777777" w:rsidTr="00287D9E">
        <w:trPr>
          <w:trHeight w:hRule="exact" w:val="1701"/>
        </w:trPr>
        <w:tc>
          <w:tcPr>
            <w:tcW w:w="2075" w:type="dxa"/>
            <w:shd w:val="clear" w:color="auto" w:fill="99D0C1" w:themeFill="accent4"/>
          </w:tcPr>
          <w:p w14:paraId="1303F166" w14:textId="709A1BA9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22</w:t>
            </w:r>
            <w:r w:rsidRPr="006172F3">
              <w:rPr>
                <w:rStyle w:val="Zwaar"/>
              </w:rPr>
              <w:tab/>
            </w:r>
            <w:r w:rsidR="00287D9E">
              <w:t>Kerstvakantie</w:t>
            </w:r>
          </w:p>
        </w:tc>
        <w:tc>
          <w:tcPr>
            <w:tcW w:w="2075" w:type="dxa"/>
            <w:shd w:val="clear" w:color="auto" w:fill="99D0C1" w:themeFill="accent4"/>
          </w:tcPr>
          <w:p w14:paraId="19508E07" w14:textId="26787EC4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23</w:t>
            </w:r>
            <w:r w:rsidRPr="006172F3">
              <w:rPr>
                <w:rStyle w:val="Zwaar"/>
              </w:rPr>
              <w:tab/>
            </w:r>
            <w:r w:rsidR="00287D9E">
              <w:t>Kerstvakantie</w:t>
            </w:r>
          </w:p>
        </w:tc>
        <w:tc>
          <w:tcPr>
            <w:tcW w:w="2075" w:type="dxa"/>
            <w:shd w:val="clear" w:color="auto" w:fill="99D0C1" w:themeFill="accent4"/>
          </w:tcPr>
          <w:p w14:paraId="42657052" w14:textId="6B2415E2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24</w:t>
            </w:r>
            <w:r w:rsidRPr="006172F3">
              <w:rPr>
                <w:rStyle w:val="Zwaar"/>
              </w:rPr>
              <w:tab/>
            </w:r>
            <w:r w:rsidR="00287D9E">
              <w:t>Kerstvakantie</w:t>
            </w:r>
          </w:p>
        </w:tc>
        <w:tc>
          <w:tcPr>
            <w:tcW w:w="2076" w:type="dxa"/>
            <w:shd w:val="clear" w:color="auto" w:fill="99D0C1" w:themeFill="accent4"/>
          </w:tcPr>
          <w:p w14:paraId="4892C218" w14:textId="5E81BEFC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25</w:t>
            </w:r>
            <w:r w:rsidRPr="006172F3">
              <w:rPr>
                <w:rStyle w:val="Zwaar"/>
              </w:rPr>
              <w:tab/>
            </w:r>
            <w:r w:rsidR="00287D9E">
              <w:t>Kerstvakantie, 1</w:t>
            </w:r>
            <w:r w:rsidR="00287D9E" w:rsidRPr="00287D9E">
              <w:rPr>
                <w:vertAlign w:val="superscript"/>
              </w:rPr>
              <w:t>e</w:t>
            </w:r>
            <w:r w:rsidR="00287D9E">
              <w:t xml:space="preserve"> kerstdag</w:t>
            </w:r>
          </w:p>
        </w:tc>
        <w:tc>
          <w:tcPr>
            <w:tcW w:w="2076" w:type="dxa"/>
            <w:shd w:val="clear" w:color="auto" w:fill="EAF5F2" w:themeFill="accent4" w:themeFillTint="33"/>
          </w:tcPr>
          <w:p w14:paraId="412CF76C" w14:textId="3CB3ECEC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26</w:t>
            </w:r>
            <w:r w:rsidRPr="006172F3">
              <w:rPr>
                <w:rStyle w:val="Zwaar"/>
              </w:rPr>
              <w:tab/>
            </w:r>
            <w:proofErr w:type="gramStart"/>
            <w:r w:rsidR="00310B17">
              <w:t>Weekend</w:t>
            </w:r>
            <w:r w:rsidR="00287D9E">
              <w:t xml:space="preserve">,   </w:t>
            </w:r>
            <w:proofErr w:type="gramEnd"/>
            <w:r w:rsidR="00287D9E">
              <w:t xml:space="preserve">     2</w:t>
            </w:r>
            <w:r w:rsidR="00287D9E" w:rsidRPr="00287D9E">
              <w:rPr>
                <w:vertAlign w:val="superscript"/>
              </w:rPr>
              <w:t>e</w:t>
            </w:r>
            <w:r w:rsidR="00287D9E">
              <w:t xml:space="preserve"> kerstdag</w:t>
            </w:r>
          </w:p>
        </w:tc>
        <w:tc>
          <w:tcPr>
            <w:tcW w:w="2077" w:type="dxa"/>
            <w:shd w:val="clear" w:color="auto" w:fill="EAF5F2" w:themeFill="accent4" w:themeFillTint="33"/>
          </w:tcPr>
          <w:p w14:paraId="751CC8DE" w14:textId="655B8BA7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27</w:t>
            </w:r>
            <w:r w:rsidRPr="006172F3">
              <w:rPr>
                <w:rStyle w:val="Zwaar"/>
              </w:rPr>
              <w:tab/>
            </w:r>
            <w:r w:rsidR="00310B17">
              <w:t>Weekend</w:t>
            </w:r>
          </w:p>
        </w:tc>
        <w:tc>
          <w:tcPr>
            <w:tcW w:w="2077" w:type="dxa"/>
            <w:shd w:val="clear" w:color="auto" w:fill="99D0C1" w:themeFill="accent4"/>
          </w:tcPr>
          <w:p w14:paraId="6C52D64C" w14:textId="300810D9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28</w:t>
            </w:r>
            <w:r w:rsidRPr="006172F3">
              <w:rPr>
                <w:rStyle w:val="Zwaar"/>
              </w:rPr>
              <w:tab/>
            </w:r>
            <w:r w:rsidR="00287D9E">
              <w:t>Kerstvakantie</w:t>
            </w:r>
          </w:p>
        </w:tc>
      </w:tr>
      <w:tr w:rsidR="005F6563" w:rsidRPr="006172F3" w14:paraId="454CF830" w14:textId="77777777" w:rsidTr="00287D9E">
        <w:trPr>
          <w:gridAfter w:val="4"/>
          <w:wAfter w:w="8306" w:type="dxa"/>
          <w:trHeight w:hRule="exact" w:val="1701"/>
        </w:trPr>
        <w:tc>
          <w:tcPr>
            <w:tcW w:w="2075" w:type="dxa"/>
            <w:shd w:val="clear" w:color="auto" w:fill="99D0C1" w:themeFill="accent4"/>
          </w:tcPr>
          <w:p w14:paraId="6BA8F505" w14:textId="3767A966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29</w:t>
            </w:r>
            <w:r w:rsidRPr="006172F3">
              <w:rPr>
                <w:rStyle w:val="Zwaar"/>
              </w:rPr>
              <w:tab/>
            </w:r>
            <w:r w:rsidR="00287D9E">
              <w:t>Kerstvakantie</w:t>
            </w:r>
          </w:p>
        </w:tc>
        <w:tc>
          <w:tcPr>
            <w:tcW w:w="2075" w:type="dxa"/>
            <w:shd w:val="clear" w:color="auto" w:fill="99D0C1" w:themeFill="accent4"/>
          </w:tcPr>
          <w:p w14:paraId="4BCCBEB2" w14:textId="16153234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30</w:t>
            </w:r>
            <w:r w:rsidRPr="006172F3">
              <w:rPr>
                <w:rStyle w:val="Zwaar"/>
              </w:rPr>
              <w:tab/>
            </w:r>
            <w:r w:rsidR="00287D9E">
              <w:t>Kerstvakantie</w:t>
            </w:r>
          </w:p>
        </w:tc>
        <w:tc>
          <w:tcPr>
            <w:tcW w:w="2075" w:type="dxa"/>
            <w:shd w:val="clear" w:color="auto" w:fill="99D0C1" w:themeFill="accent4"/>
          </w:tcPr>
          <w:p w14:paraId="08BC9280" w14:textId="3F9FA7B8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31</w:t>
            </w:r>
            <w:r w:rsidRPr="006172F3">
              <w:rPr>
                <w:rStyle w:val="Zwaar"/>
              </w:rPr>
              <w:tab/>
            </w:r>
            <w:r w:rsidR="00287D9E">
              <w:t>Kerstvakantie, oudejaarsdag</w:t>
            </w:r>
          </w:p>
        </w:tc>
      </w:tr>
    </w:tbl>
    <w:p w14:paraId="34DA326A" w14:textId="77777777" w:rsidR="005B6ED5" w:rsidRDefault="005B6ED5" w:rsidP="00E60189"/>
    <w:p w14:paraId="31CCD258" w14:textId="77777777" w:rsidR="005B6ED5" w:rsidRDefault="005B6ED5" w:rsidP="00E60189">
      <w:pPr>
        <w:sectPr w:rsidR="005B6ED5" w:rsidSect="00A5547F">
          <w:headerReference w:type="first" r:id="rId14"/>
          <w:pgSz w:w="16840" w:h="11900" w:orient="landscape"/>
          <w:pgMar w:top="1928" w:right="1134" w:bottom="567" w:left="1134" w:header="567" w:footer="567" w:gutter="0"/>
          <w:cols w:space="708"/>
          <w:titlePg/>
          <w:docGrid w:linePitch="360"/>
        </w:sectPr>
      </w:pPr>
    </w:p>
    <w:tbl>
      <w:tblPr>
        <w:tblStyle w:val="BasisTabel"/>
        <w:tblW w:w="0" w:type="auto"/>
        <w:tblBorders>
          <w:top w:val="single" w:sz="12" w:space="0" w:color="9A95C9"/>
          <w:left w:val="single" w:sz="12" w:space="0" w:color="9A95C9"/>
          <w:bottom w:val="single" w:sz="12" w:space="0" w:color="9A95C9"/>
          <w:right w:val="single" w:sz="12" w:space="0" w:color="9A95C9"/>
          <w:insideH w:val="single" w:sz="12" w:space="0" w:color="9A95C9"/>
          <w:insideV w:val="single" w:sz="12" w:space="0" w:color="9A95C9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075"/>
        <w:gridCol w:w="2075"/>
        <w:gridCol w:w="2075"/>
        <w:gridCol w:w="2076"/>
        <w:gridCol w:w="2076"/>
        <w:gridCol w:w="2077"/>
        <w:gridCol w:w="2077"/>
      </w:tblGrid>
      <w:tr w:rsidR="0058436D" w:rsidRPr="006172F3" w14:paraId="15500E61" w14:textId="77777777" w:rsidTr="00287D9E">
        <w:trPr>
          <w:trHeight w:hRule="exact" w:val="1701"/>
        </w:trPr>
        <w:tc>
          <w:tcPr>
            <w:tcW w:w="2075" w:type="dxa"/>
            <w:shd w:val="clear" w:color="auto" w:fill="99D0C1" w:themeFill="accent4"/>
          </w:tcPr>
          <w:p w14:paraId="6FB9B922" w14:textId="77777777" w:rsidR="00FA403B" w:rsidRDefault="00FA403B" w:rsidP="00E623C0">
            <w:pPr>
              <w:rPr>
                <w:rStyle w:val="Zwaar"/>
              </w:rPr>
            </w:pPr>
            <w:r>
              <w:rPr>
                <w:rStyle w:val="Zwaar"/>
              </w:rPr>
              <w:lastRenderedPageBreak/>
              <w:t xml:space="preserve">Vrijdag   </w:t>
            </w:r>
            <w:r w:rsidR="0058436D" w:rsidRPr="00FE7973">
              <w:rPr>
                <w:rStyle w:val="Zwaar"/>
              </w:rPr>
              <w:t>1</w:t>
            </w:r>
          </w:p>
          <w:p w14:paraId="7CA0BE48" w14:textId="77777777" w:rsidR="00FA403B" w:rsidRDefault="00FA403B" w:rsidP="00E623C0">
            <w:pPr>
              <w:rPr>
                <w:rStyle w:val="Zwaar"/>
              </w:rPr>
            </w:pPr>
          </w:p>
          <w:p w14:paraId="19AE3889" w14:textId="3DB0CF89" w:rsidR="0058436D" w:rsidRPr="006172F3" w:rsidRDefault="0058436D" w:rsidP="00E623C0">
            <w:pPr>
              <w:rPr>
                <w:rStyle w:val="Zwaar"/>
              </w:rPr>
            </w:pPr>
            <w:r w:rsidRPr="006172F3">
              <w:t xml:space="preserve"> </w:t>
            </w:r>
            <w:r w:rsidR="00287D9E">
              <w:t>Kerstvakantie, nieuwjaarsdag</w:t>
            </w:r>
          </w:p>
        </w:tc>
        <w:tc>
          <w:tcPr>
            <w:tcW w:w="2075" w:type="dxa"/>
            <w:shd w:val="clear" w:color="auto" w:fill="EAF5F2" w:themeFill="accent4" w:themeFillTint="33"/>
          </w:tcPr>
          <w:p w14:paraId="28A87F63" w14:textId="77777777" w:rsidR="00FA403B" w:rsidRDefault="00FA403B" w:rsidP="00E623C0">
            <w:pPr>
              <w:rPr>
                <w:rStyle w:val="Zwaar"/>
              </w:rPr>
            </w:pPr>
            <w:r>
              <w:rPr>
                <w:rStyle w:val="Zwaar"/>
              </w:rPr>
              <w:t xml:space="preserve">Zaterdag   </w:t>
            </w:r>
            <w:r w:rsidR="0058436D">
              <w:rPr>
                <w:rStyle w:val="Zwaar"/>
              </w:rPr>
              <w:t>2</w:t>
            </w:r>
            <w:r w:rsidR="0058436D" w:rsidRPr="006172F3">
              <w:rPr>
                <w:rStyle w:val="Zwaar"/>
              </w:rPr>
              <w:tab/>
            </w:r>
          </w:p>
          <w:p w14:paraId="22A4E19F" w14:textId="77777777" w:rsidR="00FA403B" w:rsidRDefault="00FA403B" w:rsidP="00E623C0"/>
          <w:p w14:paraId="4BBBACF2" w14:textId="632BCEAE" w:rsidR="0058436D" w:rsidRPr="006172F3" w:rsidRDefault="00225397" w:rsidP="00E623C0">
            <w:pPr>
              <w:rPr>
                <w:rStyle w:val="Zwaar"/>
              </w:rPr>
            </w:pPr>
            <w:r>
              <w:t>Weekend</w:t>
            </w:r>
          </w:p>
        </w:tc>
        <w:tc>
          <w:tcPr>
            <w:tcW w:w="2075" w:type="dxa"/>
            <w:shd w:val="clear" w:color="auto" w:fill="EAF5F2" w:themeFill="accent4" w:themeFillTint="33"/>
          </w:tcPr>
          <w:p w14:paraId="3DBDC4AD" w14:textId="77777777" w:rsidR="00FA403B" w:rsidRDefault="00FA403B" w:rsidP="00E623C0">
            <w:pPr>
              <w:rPr>
                <w:rStyle w:val="Zwaar"/>
              </w:rPr>
            </w:pPr>
            <w:r>
              <w:rPr>
                <w:rStyle w:val="Zwaar"/>
              </w:rPr>
              <w:t xml:space="preserve">Zondag   </w:t>
            </w:r>
            <w:r w:rsidR="0058436D">
              <w:rPr>
                <w:rStyle w:val="Zwaar"/>
              </w:rPr>
              <w:t>3</w:t>
            </w:r>
            <w:r w:rsidR="0058436D" w:rsidRPr="006172F3">
              <w:rPr>
                <w:rStyle w:val="Zwaar"/>
              </w:rPr>
              <w:tab/>
            </w:r>
          </w:p>
          <w:p w14:paraId="084B8F83" w14:textId="77777777" w:rsidR="00FA403B" w:rsidRDefault="00FA403B" w:rsidP="00E623C0"/>
          <w:p w14:paraId="79E69D32" w14:textId="342EF3CB" w:rsidR="0058436D" w:rsidRPr="006172F3" w:rsidRDefault="00225397" w:rsidP="00E623C0">
            <w:pPr>
              <w:rPr>
                <w:rStyle w:val="Zwaar"/>
              </w:rPr>
            </w:pPr>
            <w:r>
              <w:t>Weekend</w:t>
            </w:r>
          </w:p>
        </w:tc>
        <w:tc>
          <w:tcPr>
            <w:tcW w:w="2076" w:type="dxa"/>
            <w:shd w:val="clear" w:color="auto" w:fill="FFFFFF" w:themeFill="background1"/>
          </w:tcPr>
          <w:p w14:paraId="1F298CD7" w14:textId="25F4E59A" w:rsidR="0058436D" w:rsidRPr="006172F3" w:rsidRDefault="00FA403B" w:rsidP="00E623C0">
            <w:pPr>
              <w:rPr>
                <w:rStyle w:val="Zwaar"/>
              </w:rPr>
            </w:pPr>
            <w:r>
              <w:rPr>
                <w:rStyle w:val="Zwaar"/>
              </w:rPr>
              <w:t xml:space="preserve">Maandag   </w:t>
            </w:r>
            <w:r w:rsidR="0058436D" w:rsidRPr="006172F3">
              <w:rPr>
                <w:rStyle w:val="Zwaar"/>
              </w:rPr>
              <w:t>4</w:t>
            </w:r>
            <w:r w:rsidR="0058436D" w:rsidRPr="006172F3">
              <w:rPr>
                <w:rStyle w:val="Zwaar"/>
              </w:rPr>
              <w:tab/>
            </w:r>
          </w:p>
        </w:tc>
        <w:tc>
          <w:tcPr>
            <w:tcW w:w="2076" w:type="dxa"/>
            <w:shd w:val="clear" w:color="auto" w:fill="FFFFFF" w:themeFill="background1"/>
          </w:tcPr>
          <w:p w14:paraId="180CC962" w14:textId="77777777" w:rsidR="0058436D" w:rsidRPr="006172F3" w:rsidRDefault="0058436D" w:rsidP="00E623C0">
            <w:pPr>
              <w:rPr>
                <w:rStyle w:val="Zwaar"/>
              </w:rPr>
            </w:pPr>
            <w:r w:rsidRPr="006172F3">
              <w:rPr>
                <w:rStyle w:val="Zwaar"/>
              </w:rPr>
              <w:t>5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7" w:type="dxa"/>
            <w:shd w:val="clear" w:color="auto" w:fill="FFFFFF" w:themeFill="background1"/>
          </w:tcPr>
          <w:p w14:paraId="3D966DB3" w14:textId="77777777" w:rsidR="0058436D" w:rsidRPr="006172F3" w:rsidRDefault="0058436D" w:rsidP="00E623C0">
            <w:pPr>
              <w:rPr>
                <w:rStyle w:val="Zwaar"/>
              </w:rPr>
            </w:pPr>
            <w:r w:rsidRPr="006172F3">
              <w:rPr>
                <w:rStyle w:val="Zwaar"/>
              </w:rPr>
              <w:t>6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7" w:type="dxa"/>
            <w:shd w:val="clear" w:color="auto" w:fill="FFFFFF" w:themeFill="background1"/>
          </w:tcPr>
          <w:p w14:paraId="4EFB2F3D" w14:textId="77777777" w:rsidR="0058436D" w:rsidRPr="006172F3" w:rsidRDefault="0058436D" w:rsidP="00E623C0">
            <w:pPr>
              <w:rPr>
                <w:rStyle w:val="Zwaar"/>
              </w:rPr>
            </w:pPr>
            <w:r w:rsidRPr="006172F3">
              <w:rPr>
                <w:rStyle w:val="Zwaar"/>
              </w:rPr>
              <w:t>7</w:t>
            </w:r>
            <w:r w:rsidRPr="006172F3">
              <w:rPr>
                <w:rStyle w:val="Zwaar"/>
              </w:rPr>
              <w:tab/>
            </w:r>
          </w:p>
        </w:tc>
      </w:tr>
      <w:tr w:rsidR="0058436D" w:rsidRPr="006172F3" w14:paraId="66507464" w14:textId="77777777" w:rsidTr="00225397">
        <w:trPr>
          <w:trHeight w:hRule="exact" w:val="1701"/>
        </w:trPr>
        <w:tc>
          <w:tcPr>
            <w:tcW w:w="2075" w:type="dxa"/>
            <w:shd w:val="clear" w:color="auto" w:fill="FFFFFF" w:themeFill="background1"/>
          </w:tcPr>
          <w:p w14:paraId="3B446333" w14:textId="77777777" w:rsidR="0058436D" w:rsidRPr="006172F3" w:rsidRDefault="0058436D" w:rsidP="00E623C0">
            <w:pPr>
              <w:rPr>
                <w:rStyle w:val="Zwaar"/>
              </w:rPr>
            </w:pPr>
            <w:r w:rsidRPr="006172F3">
              <w:rPr>
                <w:rStyle w:val="Zwaar"/>
              </w:rPr>
              <w:t>8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5" w:type="dxa"/>
            <w:shd w:val="clear" w:color="auto" w:fill="EAF5F2" w:themeFill="accent4" w:themeFillTint="33"/>
          </w:tcPr>
          <w:p w14:paraId="499E6BB3" w14:textId="3857AD12" w:rsidR="0058436D" w:rsidRPr="006172F3" w:rsidRDefault="0058436D" w:rsidP="00E623C0">
            <w:pPr>
              <w:rPr>
                <w:rStyle w:val="Zwaar"/>
              </w:rPr>
            </w:pPr>
            <w:r w:rsidRPr="006172F3">
              <w:rPr>
                <w:rStyle w:val="Zwaar"/>
              </w:rPr>
              <w:t>9</w:t>
            </w:r>
            <w:r w:rsidRPr="006172F3">
              <w:rPr>
                <w:rStyle w:val="Zwaar"/>
              </w:rPr>
              <w:tab/>
            </w:r>
            <w:r w:rsidR="00225397">
              <w:t>Weekend</w:t>
            </w:r>
          </w:p>
        </w:tc>
        <w:tc>
          <w:tcPr>
            <w:tcW w:w="2075" w:type="dxa"/>
            <w:shd w:val="clear" w:color="auto" w:fill="EAF5F2" w:themeFill="accent4" w:themeFillTint="33"/>
          </w:tcPr>
          <w:p w14:paraId="5D969980" w14:textId="13B026F4" w:rsidR="0058436D" w:rsidRPr="006172F3" w:rsidRDefault="0058436D" w:rsidP="00E623C0">
            <w:pPr>
              <w:rPr>
                <w:rStyle w:val="Zwaar"/>
              </w:rPr>
            </w:pPr>
            <w:r w:rsidRPr="006172F3">
              <w:rPr>
                <w:rStyle w:val="Zwaar"/>
              </w:rPr>
              <w:t>10</w:t>
            </w:r>
            <w:r w:rsidRPr="006172F3">
              <w:rPr>
                <w:rStyle w:val="Zwaar"/>
              </w:rPr>
              <w:tab/>
            </w:r>
            <w:r w:rsidR="00225397">
              <w:t>Weekend</w:t>
            </w:r>
          </w:p>
        </w:tc>
        <w:tc>
          <w:tcPr>
            <w:tcW w:w="2076" w:type="dxa"/>
            <w:shd w:val="clear" w:color="auto" w:fill="FFFFFF" w:themeFill="background1"/>
          </w:tcPr>
          <w:p w14:paraId="758BBDC8" w14:textId="77777777" w:rsidR="0058436D" w:rsidRPr="006172F3" w:rsidRDefault="0058436D" w:rsidP="00E623C0">
            <w:pPr>
              <w:rPr>
                <w:rStyle w:val="Zwaar"/>
              </w:rPr>
            </w:pPr>
            <w:r w:rsidRPr="006172F3">
              <w:rPr>
                <w:rStyle w:val="Zwaar"/>
              </w:rPr>
              <w:t>11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6" w:type="dxa"/>
            <w:shd w:val="clear" w:color="auto" w:fill="FFFFFF" w:themeFill="background1"/>
          </w:tcPr>
          <w:p w14:paraId="0CFC8C48" w14:textId="77777777" w:rsidR="0058436D" w:rsidRPr="006172F3" w:rsidRDefault="0058436D" w:rsidP="00E623C0">
            <w:pPr>
              <w:rPr>
                <w:rStyle w:val="Zwaar"/>
              </w:rPr>
            </w:pPr>
            <w:r w:rsidRPr="006172F3">
              <w:rPr>
                <w:rStyle w:val="Zwaar"/>
              </w:rPr>
              <w:t>12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7" w:type="dxa"/>
            <w:shd w:val="clear" w:color="auto" w:fill="FFFFFF" w:themeFill="background1"/>
          </w:tcPr>
          <w:p w14:paraId="4F9E6BEA" w14:textId="77777777" w:rsidR="0058436D" w:rsidRPr="006172F3" w:rsidRDefault="0058436D" w:rsidP="00E623C0">
            <w:pPr>
              <w:rPr>
                <w:rStyle w:val="Zwaar"/>
              </w:rPr>
            </w:pPr>
            <w:r w:rsidRPr="006172F3">
              <w:rPr>
                <w:rStyle w:val="Zwaar"/>
              </w:rPr>
              <w:t>13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7" w:type="dxa"/>
            <w:shd w:val="clear" w:color="auto" w:fill="FFFFFF" w:themeFill="background1"/>
          </w:tcPr>
          <w:p w14:paraId="0B9ECDF9" w14:textId="77777777" w:rsidR="0058436D" w:rsidRPr="006172F3" w:rsidRDefault="0058436D" w:rsidP="00E623C0">
            <w:pPr>
              <w:rPr>
                <w:rStyle w:val="Zwaar"/>
              </w:rPr>
            </w:pPr>
            <w:r w:rsidRPr="006172F3">
              <w:rPr>
                <w:rStyle w:val="Zwaar"/>
              </w:rPr>
              <w:t>14</w:t>
            </w:r>
            <w:r w:rsidRPr="006172F3">
              <w:rPr>
                <w:rStyle w:val="Zwaar"/>
              </w:rPr>
              <w:tab/>
            </w:r>
          </w:p>
        </w:tc>
      </w:tr>
      <w:tr w:rsidR="0058436D" w:rsidRPr="006172F3" w14:paraId="3A17F9FC" w14:textId="77777777" w:rsidTr="00287D9E">
        <w:trPr>
          <w:trHeight w:hRule="exact" w:val="1701"/>
        </w:trPr>
        <w:tc>
          <w:tcPr>
            <w:tcW w:w="2075" w:type="dxa"/>
            <w:shd w:val="clear" w:color="auto" w:fill="FFFFFF" w:themeFill="background1"/>
          </w:tcPr>
          <w:p w14:paraId="378DFD3D" w14:textId="77777777" w:rsidR="0058436D" w:rsidRPr="006172F3" w:rsidRDefault="0058436D" w:rsidP="00E623C0">
            <w:pPr>
              <w:rPr>
                <w:rStyle w:val="Zwaar"/>
              </w:rPr>
            </w:pPr>
            <w:r w:rsidRPr="006172F3">
              <w:rPr>
                <w:rStyle w:val="Zwaar"/>
              </w:rPr>
              <w:t>15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5" w:type="dxa"/>
            <w:shd w:val="clear" w:color="auto" w:fill="EAF5F2" w:themeFill="accent4" w:themeFillTint="33"/>
          </w:tcPr>
          <w:p w14:paraId="5D38EFFD" w14:textId="36AC82E8" w:rsidR="0058436D" w:rsidRPr="006172F3" w:rsidRDefault="0058436D" w:rsidP="00E623C0">
            <w:pPr>
              <w:rPr>
                <w:rStyle w:val="Zwaar"/>
              </w:rPr>
            </w:pPr>
            <w:r w:rsidRPr="006172F3">
              <w:rPr>
                <w:rStyle w:val="Zwaar"/>
              </w:rPr>
              <w:t>16</w:t>
            </w:r>
            <w:r w:rsidRPr="006172F3">
              <w:rPr>
                <w:rStyle w:val="Zwaar"/>
              </w:rPr>
              <w:tab/>
            </w:r>
            <w:r w:rsidR="00225397">
              <w:t>Weekend</w:t>
            </w:r>
          </w:p>
        </w:tc>
        <w:tc>
          <w:tcPr>
            <w:tcW w:w="2075" w:type="dxa"/>
            <w:shd w:val="clear" w:color="auto" w:fill="EAF5F2" w:themeFill="accent4" w:themeFillTint="33"/>
          </w:tcPr>
          <w:p w14:paraId="6C5BAD26" w14:textId="6DD8DDDD" w:rsidR="0058436D" w:rsidRPr="006172F3" w:rsidRDefault="0058436D" w:rsidP="00E623C0">
            <w:pPr>
              <w:rPr>
                <w:rStyle w:val="Zwaar"/>
              </w:rPr>
            </w:pPr>
            <w:r w:rsidRPr="006172F3">
              <w:rPr>
                <w:rStyle w:val="Zwaar"/>
              </w:rPr>
              <w:t>17</w:t>
            </w:r>
            <w:r w:rsidRPr="006172F3">
              <w:rPr>
                <w:rStyle w:val="Zwaar"/>
              </w:rPr>
              <w:tab/>
            </w:r>
            <w:r w:rsidR="00225397">
              <w:t>Weekend</w:t>
            </w:r>
          </w:p>
        </w:tc>
        <w:tc>
          <w:tcPr>
            <w:tcW w:w="2076" w:type="dxa"/>
            <w:shd w:val="clear" w:color="auto" w:fill="FFFFFF" w:themeFill="background1"/>
          </w:tcPr>
          <w:p w14:paraId="140E8EC2" w14:textId="77777777" w:rsidR="0058436D" w:rsidRPr="006172F3" w:rsidRDefault="0058436D" w:rsidP="00E623C0">
            <w:pPr>
              <w:rPr>
                <w:rStyle w:val="Zwaar"/>
              </w:rPr>
            </w:pPr>
            <w:r w:rsidRPr="006172F3">
              <w:rPr>
                <w:rStyle w:val="Zwaar"/>
              </w:rPr>
              <w:t>18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6" w:type="dxa"/>
            <w:shd w:val="clear" w:color="auto" w:fill="FFFFFF" w:themeFill="background1"/>
          </w:tcPr>
          <w:p w14:paraId="0D875703" w14:textId="77777777" w:rsidR="0058436D" w:rsidRPr="006172F3" w:rsidRDefault="0058436D" w:rsidP="00E623C0">
            <w:pPr>
              <w:rPr>
                <w:rStyle w:val="Zwaar"/>
              </w:rPr>
            </w:pPr>
            <w:r w:rsidRPr="006172F3">
              <w:rPr>
                <w:rStyle w:val="Zwaar"/>
              </w:rPr>
              <w:t>19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7" w:type="dxa"/>
            <w:shd w:val="clear" w:color="auto" w:fill="99D0C1" w:themeFill="accent4"/>
          </w:tcPr>
          <w:p w14:paraId="7F0BCE89" w14:textId="77777777" w:rsidR="0058436D" w:rsidRDefault="0058436D" w:rsidP="00E623C0">
            <w:r w:rsidRPr="006172F3">
              <w:rPr>
                <w:rStyle w:val="Zwaar"/>
              </w:rPr>
              <w:t>20</w:t>
            </w:r>
            <w:r w:rsidRPr="006172F3">
              <w:rPr>
                <w:rStyle w:val="Zwaar"/>
              </w:rPr>
              <w:tab/>
            </w:r>
            <w:r w:rsidR="00287D9E">
              <w:t>Studiedag, leerlingen vrij</w:t>
            </w:r>
          </w:p>
          <w:p w14:paraId="195D6FDD" w14:textId="77777777" w:rsidR="002D0163" w:rsidRDefault="002D0163" w:rsidP="00E623C0">
            <w:pPr>
              <w:rPr>
                <w:rStyle w:val="Zwaar"/>
              </w:rPr>
            </w:pPr>
          </w:p>
          <w:p w14:paraId="1C21B9DA" w14:textId="2089A5AB" w:rsidR="002D0163" w:rsidRPr="002D0163" w:rsidRDefault="002D0163" w:rsidP="00E623C0">
            <w:pPr>
              <w:rPr>
                <w:rStyle w:val="Zwaar"/>
                <w:rFonts w:ascii="Ubuntu" w:hAnsi="Ubuntu"/>
              </w:rPr>
            </w:pPr>
            <w:r w:rsidRPr="002D0163">
              <w:rPr>
                <w:rStyle w:val="Zwaar"/>
                <w:rFonts w:ascii="Ubuntu" w:hAnsi="Ubuntu"/>
              </w:rPr>
              <w:t>Voorlichtingsavond Lassus Campus</w:t>
            </w:r>
          </w:p>
        </w:tc>
        <w:tc>
          <w:tcPr>
            <w:tcW w:w="2077" w:type="dxa"/>
            <w:shd w:val="clear" w:color="auto" w:fill="FFFFFF" w:themeFill="background1"/>
          </w:tcPr>
          <w:p w14:paraId="54E396AB" w14:textId="77777777" w:rsidR="0058436D" w:rsidRPr="006172F3" w:rsidRDefault="0058436D" w:rsidP="00E623C0">
            <w:pPr>
              <w:rPr>
                <w:rStyle w:val="Zwaar"/>
              </w:rPr>
            </w:pPr>
            <w:r w:rsidRPr="006172F3">
              <w:rPr>
                <w:rStyle w:val="Zwaar"/>
              </w:rPr>
              <w:t>21</w:t>
            </w:r>
            <w:r w:rsidRPr="006172F3">
              <w:rPr>
                <w:rStyle w:val="Zwaar"/>
              </w:rPr>
              <w:tab/>
            </w:r>
          </w:p>
        </w:tc>
      </w:tr>
      <w:tr w:rsidR="0058436D" w:rsidRPr="006172F3" w14:paraId="2EEDEC92" w14:textId="77777777" w:rsidTr="00225397">
        <w:trPr>
          <w:trHeight w:hRule="exact" w:val="1701"/>
        </w:trPr>
        <w:tc>
          <w:tcPr>
            <w:tcW w:w="2075" w:type="dxa"/>
            <w:shd w:val="clear" w:color="auto" w:fill="FFFFFF" w:themeFill="background1"/>
          </w:tcPr>
          <w:p w14:paraId="44DE068C" w14:textId="77777777" w:rsidR="0058436D" w:rsidRPr="006172F3" w:rsidRDefault="0058436D" w:rsidP="00E623C0">
            <w:pPr>
              <w:rPr>
                <w:rStyle w:val="Zwaar"/>
              </w:rPr>
            </w:pPr>
            <w:r w:rsidRPr="006172F3">
              <w:rPr>
                <w:rStyle w:val="Zwaar"/>
              </w:rPr>
              <w:t>22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5" w:type="dxa"/>
            <w:shd w:val="clear" w:color="auto" w:fill="EAF5F2" w:themeFill="accent4" w:themeFillTint="33"/>
          </w:tcPr>
          <w:p w14:paraId="14AE0613" w14:textId="3F1D7F31" w:rsidR="0058436D" w:rsidRPr="006172F3" w:rsidRDefault="0058436D" w:rsidP="00E623C0">
            <w:pPr>
              <w:rPr>
                <w:rStyle w:val="Zwaar"/>
              </w:rPr>
            </w:pPr>
            <w:r w:rsidRPr="006172F3">
              <w:rPr>
                <w:rStyle w:val="Zwaar"/>
              </w:rPr>
              <w:t>23</w:t>
            </w:r>
            <w:r w:rsidRPr="006172F3">
              <w:rPr>
                <w:rStyle w:val="Zwaar"/>
              </w:rPr>
              <w:tab/>
            </w:r>
            <w:r w:rsidR="00225397">
              <w:t>Weekend</w:t>
            </w:r>
          </w:p>
        </w:tc>
        <w:tc>
          <w:tcPr>
            <w:tcW w:w="2075" w:type="dxa"/>
            <w:shd w:val="clear" w:color="auto" w:fill="EAF5F2" w:themeFill="accent4" w:themeFillTint="33"/>
          </w:tcPr>
          <w:p w14:paraId="732BB8E0" w14:textId="0E83E512" w:rsidR="0058436D" w:rsidRPr="006172F3" w:rsidRDefault="0058436D" w:rsidP="00E623C0">
            <w:pPr>
              <w:rPr>
                <w:rStyle w:val="Zwaar"/>
              </w:rPr>
            </w:pPr>
            <w:r w:rsidRPr="006172F3">
              <w:rPr>
                <w:rStyle w:val="Zwaar"/>
              </w:rPr>
              <w:t>24</w:t>
            </w:r>
            <w:r w:rsidRPr="006172F3">
              <w:rPr>
                <w:rStyle w:val="Zwaar"/>
              </w:rPr>
              <w:tab/>
            </w:r>
            <w:r w:rsidR="00225397">
              <w:t>Weekend</w:t>
            </w:r>
          </w:p>
        </w:tc>
        <w:tc>
          <w:tcPr>
            <w:tcW w:w="2076" w:type="dxa"/>
            <w:shd w:val="clear" w:color="auto" w:fill="FFFFFF" w:themeFill="background1"/>
          </w:tcPr>
          <w:p w14:paraId="6F606F7E" w14:textId="77777777" w:rsidR="0058436D" w:rsidRPr="006172F3" w:rsidRDefault="0058436D" w:rsidP="00E623C0">
            <w:pPr>
              <w:rPr>
                <w:rStyle w:val="Zwaar"/>
              </w:rPr>
            </w:pPr>
            <w:r w:rsidRPr="006172F3">
              <w:rPr>
                <w:rStyle w:val="Zwaar"/>
              </w:rPr>
              <w:t>25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6" w:type="dxa"/>
            <w:shd w:val="clear" w:color="auto" w:fill="FFFFFF" w:themeFill="background1"/>
          </w:tcPr>
          <w:p w14:paraId="61A23A38" w14:textId="77777777" w:rsidR="0058436D" w:rsidRPr="006172F3" w:rsidRDefault="0058436D" w:rsidP="00E623C0">
            <w:pPr>
              <w:rPr>
                <w:rStyle w:val="Zwaar"/>
              </w:rPr>
            </w:pPr>
            <w:r w:rsidRPr="006172F3">
              <w:rPr>
                <w:rStyle w:val="Zwaar"/>
              </w:rPr>
              <w:t>26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7" w:type="dxa"/>
            <w:shd w:val="clear" w:color="auto" w:fill="FFFFFF" w:themeFill="background1"/>
          </w:tcPr>
          <w:p w14:paraId="27A06384" w14:textId="77777777" w:rsidR="0058436D" w:rsidRPr="006172F3" w:rsidRDefault="0058436D" w:rsidP="00E623C0">
            <w:pPr>
              <w:rPr>
                <w:rStyle w:val="Zwaar"/>
              </w:rPr>
            </w:pPr>
            <w:r w:rsidRPr="006172F3">
              <w:rPr>
                <w:rStyle w:val="Zwaar"/>
              </w:rPr>
              <w:t>27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7" w:type="dxa"/>
            <w:shd w:val="clear" w:color="auto" w:fill="FFFFFF" w:themeFill="background1"/>
          </w:tcPr>
          <w:p w14:paraId="4F168B61" w14:textId="77777777" w:rsidR="0058436D" w:rsidRPr="006172F3" w:rsidRDefault="0058436D" w:rsidP="00E623C0">
            <w:pPr>
              <w:rPr>
                <w:rStyle w:val="Zwaar"/>
              </w:rPr>
            </w:pPr>
            <w:r w:rsidRPr="006172F3">
              <w:rPr>
                <w:rStyle w:val="Zwaar"/>
              </w:rPr>
              <w:t>28</w:t>
            </w:r>
            <w:r w:rsidRPr="006172F3">
              <w:rPr>
                <w:rStyle w:val="Zwaar"/>
              </w:rPr>
              <w:tab/>
            </w:r>
          </w:p>
        </w:tc>
      </w:tr>
      <w:tr w:rsidR="0058436D" w:rsidRPr="006172F3" w14:paraId="72F8948E" w14:textId="77777777" w:rsidTr="00225397">
        <w:trPr>
          <w:gridAfter w:val="4"/>
          <w:wAfter w:w="8306" w:type="dxa"/>
          <w:trHeight w:hRule="exact" w:val="1701"/>
        </w:trPr>
        <w:tc>
          <w:tcPr>
            <w:tcW w:w="2075" w:type="dxa"/>
            <w:shd w:val="clear" w:color="auto" w:fill="FFFFFF" w:themeFill="background1"/>
          </w:tcPr>
          <w:p w14:paraId="789958D4" w14:textId="77777777" w:rsidR="0058436D" w:rsidRPr="006172F3" w:rsidRDefault="0058436D" w:rsidP="00E623C0">
            <w:pPr>
              <w:rPr>
                <w:rStyle w:val="Zwaar"/>
              </w:rPr>
            </w:pPr>
            <w:r w:rsidRPr="006172F3">
              <w:rPr>
                <w:rStyle w:val="Zwaar"/>
              </w:rPr>
              <w:t>29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5" w:type="dxa"/>
            <w:shd w:val="clear" w:color="auto" w:fill="EAF5F2" w:themeFill="accent4" w:themeFillTint="33"/>
          </w:tcPr>
          <w:p w14:paraId="2DF1BB45" w14:textId="35532AE9" w:rsidR="0058436D" w:rsidRPr="006172F3" w:rsidRDefault="0058436D" w:rsidP="00E623C0">
            <w:pPr>
              <w:rPr>
                <w:rStyle w:val="Zwaar"/>
              </w:rPr>
            </w:pPr>
            <w:r w:rsidRPr="006172F3">
              <w:rPr>
                <w:rStyle w:val="Zwaar"/>
              </w:rPr>
              <w:t>30</w:t>
            </w:r>
            <w:r w:rsidRPr="006172F3">
              <w:rPr>
                <w:rStyle w:val="Zwaar"/>
              </w:rPr>
              <w:tab/>
            </w:r>
            <w:r w:rsidR="00225397">
              <w:t>Weekend</w:t>
            </w:r>
          </w:p>
        </w:tc>
        <w:tc>
          <w:tcPr>
            <w:tcW w:w="2075" w:type="dxa"/>
            <w:shd w:val="clear" w:color="auto" w:fill="EAF5F2" w:themeFill="accent4" w:themeFillTint="33"/>
          </w:tcPr>
          <w:p w14:paraId="2DAA2274" w14:textId="16673F50" w:rsidR="0058436D" w:rsidRPr="006172F3" w:rsidRDefault="0058436D" w:rsidP="00E623C0">
            <w:pPr>
              <w:rPr>
                <w:rStyle w:val="Zwaar"/>
              </w:rPr>
            </w:pPr>
            <w:r w:rsidRPr="006172F3">
              <w:rPr>
                <w:rStyle w:val="Zwaar"/>
              </w:rPr>
              <w:t>31</w:t>
            </w:r>
            <w:r w:rsidRPr="006172F3">
              <w:rPr>
                <w:rStyle w:val="Zwaar"/>
              </w:rPr>
              <w:tab/>
            </w:r>
            <w:r w:rsidR="00225397">
              <w:t>Weekend</w:t>
            </w:r>
          </w:p>
        </w:tc>
      </w:tr>
    </w:tbl>
    <w:p w14:paraId="4567F250" w14:textId="77777777" w:rsidR="005B6ED5" w:rsidRDefault="005B6ED5" w:rsidP="00E60189"/>
    <w:p w14:paraId="3FC7C21A" w14:textId="77777777" w:rsidR="005B6ED5" w:rsidRDefault="005B6ED5" w:rsidP="00E60189">
      <w:pPr>
        <w:sectPr w:rsidR="005B6ED5" w:rsidSect="00A5547F">
          <w:headerReference w:type="first" r:id="rId15"/>
          <w:pgSz w:w="16840" w:h="11900" w:orient="landscape"/>
          <w:pgMar w:top="1928" w:right="1134" w:bottom="567" w:left="1134" w:header="567" w:footer="567" w:gutter="0"/>
          <w:cols w:space="708"/>
          <w:titlePg/>
          <w:docGrid w:linePitch="360"/>
        </w:sectPr>
      </w:pPr>
    </w:p>
    <w:tbl>
      <w:tblPr>
        <w:tblStyle w:val="BasisTabel"/>
        <w:tblW w:w="0" w:type="auto"/>
        <w:tblBorders>
          <w:top w:val="single" w:sz="12" w:space="0" w:color="46C0BE"/>
          <w:left w:val="single" w:sz="12" w:space="0" w:color="46C0BE"/>
          <w:bottom w:val="single" w:sz="12" w:space="0" w:color="46C0BE"/>
          <w:right w:val="single" w:sz="12" w:space="0" w:color="46C0BE"/>
          <w:insideH w:val="single" w:sz="12" w:space="0" w:color="46C0BE"/>
          <w:insideV w:val="single" w:sz="12" w:space="0" w:color="46C0BE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075"/>
        <w:gridCol w:w="2075"/>
        <w:gridCol w:w="2075"/>
        <w:gridCol w:w="2076"/>
        <w:gridCol w:w="2076"/>
        <w:gridCol w:w="2077"/>
        <w:gridCol w:w="2077"/>
      </w:tblGrid>
      <w:tr w:rsidR="002163EA" w:rsidRPr="006172F3" w14:paraId="6CF19D5F" w14:textId="77777777" w:rsidTr="00225397">
        <w:trPr>
          <w:trHeight w:hRule="exact" w:val="1701"/>
        </w:trPr>
        <w:tc>
          <w:tcPr>
            <w:tcW w:w="2075" w:type="dxa"/>
            <w:shd w:val="clear" w:color="auto" w:fill="FFFFFF" w:themeFill="background1"/>
          </w:tcPr>
          <w:p w14:paraId="6D6E2D85" w14:textId="77777777" w:rsidR="002163EA" w:rsidRPr="006172F3" w:rsidRDefault="002163EA" w:rsidP="00E623C0">
            <w:pPr>
              <w:rPr>
                <w:rStyle w:val="Zwaar"/>
              </w:rPr>
            </w:pPr>
            <w:r w:rsidRPr="006172F3">
              <w:rPr>
                <w:rStyle w:val="Zwaar"/>
              </w:rPr>
              <w:lastRenderedPageBreak/>
              <w:t>1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5" w:type="dxa"/>
            <w:shd w:val="clear" w:color="auto" w:fill="FFFFFF" w:themeFill="background1"/>
          </w:tcPr>
          <w:p w14:paraId="36D52B7F" w14:textId="77777777" w:rsidR="002163EA" w:rsidRPr="006172F3" w:rsidRDefault="002163EA" w:rsidP="00E623C0">
            <w:pPr>
              <w:rPr>
                <w:rStyle w:val="Zwaar"/>
              </w:rPr>
            </w:pPr>
            <w:r>
              <w:rPr>
                <w:rStyle w:val="Zwaar"/>
              </w:rPr>
              <w:t>2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5" w:type="dxa"/>
            <w:shd w:val="clear" w:color="auto" w:fill="FFFFFF" w:themeFill="background1"/>
          </w:tcPr>
          <w:p w14:paraId="2AF27B6F" w14:textId="77777777" w:rsidR="002163EA" w:rsidRPr="006172F3" w:rsidRDefault="002163EA" w:rsidP="00E623C0">
            <w:pPr>
              <w:rPr>
                <w:rStyle w:val="Zwaar"/>
              </w:rPr>
            </w:pPr>
            <w:r>
              <w:rPr>
                <w:rStyle w:val="Zwaar"/>
              </w:rPr>
              <w:t>3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6" w:type="dxa"/>
            <w:shd w:val="clear" w:color="auto" w:fill="FFFFFF" w:themeFill="background1"/>
          </w:tcPr>
          <w:p w14:paraId="33761210" w14:textId="77777777" w:rsidR="002163EA" w:rsidRPr="006172F3" w:rsidRDefault="002163EA" w:rsidP="00E623C0">
            <w:pPr>
              <w:rPr>
                <w:rStyle w:val="Zwaar"/>
              </w:rPr>
            </w:pPr>
            <w:r w:rsidRPr="006172F3">
              <w:rPr>
                <w:rStyle w:val="Zwaar"/>
              </w:rPr>
              <w:t>4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6" w:type="dxa"/>
            <w:shd w:val="clear" w:color="auto" w:fill="FFFFFF" w:themeFill="background1"/>
          </w:tcPr>
          <w:p w14:paraId="539FC741" w14:textId="77777777" w:rsidR="002163EA" w:rsidRPr="006172F3" w:rsidRDefault="002163EA" w:rsidP="00E623C0">
            <w:pPr>
              <w:rPr>
                <w:rStyle w:val="Zwaar"/>
              </w:rPr>
            </w:pPr>
            <w:r w:rsidRPr="006172F3">
              <w:rPr>
                <w:rStyle w:val="Zwaar"/>
              </w:rPr>
              <w:t>5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7" w:type="dxa"/>
            <w:shd w:val="clear" w:color="auto" w:fill="EAF5F2" w:themeFill="accent4" w:themeFillTint="33"/>
          </w:tcPr>
          <w:p w14:paraId="33ABE17B" w14:textId="1BF7A8AA" w:rsidR="002163EA" w:rsidRPr="006172F3" w:rsidRDefault="002163EA" w:rsidP="00E623C0">
            <w:pPr>
              <w:rPr>
                <w:rStyle w:val="Zwaar"/>
              </w:rPr>
            </w:pPr>
            <w:r w:rsidRPr="006172F3">
              <w:rPr>
                <w:rStyle w:val="Zwaar"/>
              </w:rPr>
              <w:t>6</w:t>
            </w:r>
            <w:r w:rsidRPr="006172F3">
              <w:rPr>
                <w:rStyle w:val="Zwaar"/>
              </w:rPr>
              <w:tab/>
            </w:r>
            <w:r w:rsidR="00225397">
              <w:t>Weekend</w:t>
            </w:r>
          </w:p>
        </w:tc>
        <w:tc>
          <w:tcPr>
            <w:tcW w:w="2077" w:type="dxa"/>
            <w:shd w:val="clear" w:color="auto" w:fill="EAF5F2" w:themeFill="accent4" w:themeFillTint="33"/>
          </w:tcPr>
          <w:p w14:paraId="63F5EF7E" w14:textId="41F3A9E6" w:rsidR="002163EA" w:rsidRPr="006172F3" w:rsidRDefault="002163EA" w:rsidP="00E623C0">
            <w:pPr>
              <w:rPr>
                <w:rStyle w:val="Zwaar"/>
              </w:rPr>
            </w:pPr>
            <w:r w:rsidRPr="006172F3">
              <w:rPr>
                <w:rStyle w:val="Zwaar"/>
              </w:rPr>
              <w:t>7</w:t>
            </w:r>
            <w:r w:rsidRPr="006172F3">
              <w:rPr>
                <w:rStyle w:val="Zwaar"/>
              </w:rPr>
              <w:tab/>
            </w:r>
            <w:r w:rsidR="00225397">
              <w:t>Weekend</w:t>
            </w:r>
          </w:p>
        </w:tc>
      </w:tr>
      <w:tr w:rsidR="002163EA" w:rsidRPr="006172F3" w14:paraId="1470837E" w14:textId="77777777" w:rsidTr="00287D9E">
        <w:trPr>
          <w:trHeight w:hRule="exact" w:val="1701"/>
        </w:trPr>
        <w:tc>
          <w:tcPr>
            <w:tcW w:w="2075" w:type="dxa"/>
            <w:shd w:val="clear" w:color="auto" w:fill="D8E8EF" w:themeFill="accent6" w:themeFillTint="33"/>
          </w:tcPr>
          <w:p w14:paraId="0C2F353C" w14:textId="3BF0C6D5" w:rsidR="002163EA" w:rsidRPr="006172F3" w:rsidRDefault="002163EA" w:rsidP="00E623C0">
            <w:pPr>
              <w:rPr>
                <w:rStyle w:val="Zwaar"/>
              </w:rPr>
            </w:pPr>
            <w:r w:rsidRPr="006172F3">
              <w:rPr>
                <w:rStyle w:val="Zwaar"/>
              </w:rPr>
              <w:t>8</w:t>
            </w:r>
            <w:r w:rsidRPr="00287D9E">
              <w:rPr>
                <w:rStyle w:val="Zwaar"/>
                <w:rFonts w:ascii="Ubuntu" w:hAnsi="Ubuntu"/>
              </w:rPr>
              <w:tab/>
            </w:r>
            <w:proofErr w:type="spellStart"/>
            <w:r w:rsidR="00287D9E" w:rsidRPr="00287D9E">
              <w:rPr>
                <w:rStyle w:val="Zwaar"/>
                <w:rFonts w:ascii="Ubuntu" w:hAnsi="Ubuntu"/>
              </w:rPr>
              <w:t>Leerlingbe</w:t>
            </w:r>
            <w:r w:rsidR="00287D9E">
              <w:rPr>
                <w:rStyle w:val="Zwaar"/>
                <w:rFonts w:ascii="Ubuntu" w:hAnsi="Ubuntu"/>
              </w:rPr>
              <w:t>-</w:t>
            </w:r>
            <w:r w:rsidR="00287D9E" w:rsidRPr="00287D9E">
              <w:rPr>
                <w:rStyle w:val="Zwaar"/>
                <w:rFonts w:ascii="Ubuntu" w:hAnsi="Ubuntu"/>
              </w:rPr>
              <w:t>spreking</w:t>
            </w:r>
            <w:proofErr w:type="spellEnd"/>
            <w:r w:rsidR="00287D9E" w:rsidRPr="00287D9E">
              <w:rPr>
                <w:rStyle w:val="Zwaar"/>
                <w:rFonts w:ascii="Ubuntu" w:hAnsi="Ubuntu"/>
              </w:rPr>
              <w:t>, 45 minutenrooster</w:t>
            </w:r>
          </w:p>
        </w:tc>
        <w:tc>
          <w:tcPr>
            <w:tcW w:w="2075" w:type="dxa"/>
            <w:shd w:val="clear" w:color="auto" w:fill="D8E8EF" w:themeFill="accent6" w:themeFillTint="33"/>
          </w:tcPr>
          <w:p w14:paraId="0A19EBAF" w14:textId="382A69E1" w:rsidR="002163EA" w:rsidRPr="006172F3" w:rsidRDefault="002163EA" w:rsidP="00E623C0">
            <w:pPr>
              <w:rPr>
                <w:rStyle w:val="Zwaar"/>
              </w:rPr>
            </w:pPr>
            <w:r w:rsidRPr="006172F3">
              <w:rPr>
                <w:rStyle w:val="Zwaar"/>
              </w:rPr>
              <w:t>9</w:t>
            </w:r>
            <w:r w:rsidRPr="006172F3">
              <w:rPr>
                <w:rStyle w:val="Zwaar"/>
              </w:rPr>
              <w:tab/>
            </w:r>
            <w:proofErr w:type="spellStart"/>
            <w:r w:rsidR="00287D9E" w:rsidRPr="00287D9E">
              <w:rPr>
                <w:rStyle w:val="Zwaar"/>
                <w:rFonts w:ascii="Ubuntu" w:hAnsi="Ubuntu"/>
              </w:rPr>
              <w:t>Leerlingbe</w:t>
            </w:r>
            <w:r w:rsidR="00287D9E">
              <w:rPr>
                <w:rStyle w:val="Zwaar"/>
                <w:rFonts w:ascii="Ubuntu" w:hAnsi="Ubuntu"/>
              </w:rPr>
              <w:t>-</w:t>
            </w:r>
            <w:r w:rsidR="00287D9E" w:rsidRPr="00287D9E">
              <w:rPr>
                <w:rStyle w:val="Zwaar"/>
                <w:rFonts w:ascii="Ubuntu" w:hAnsi="Ubuntu"/>
              </w:rPr>
              <w:t>spreking</w:t>
            </w:r>
            <w:proofErr w:type="spellEnd"/>
            <w:r w:rsidR="00287D9E" w:rsidRPr="00287D9E">
              <w:rPr>
                <w:rStyle w:val="Zwaar"/>
                <w:rFonts w:ascii="Ubuntu" w:hAnsi="Ubuntu"/>
              </w:rPr>
              <w:t>, 45 minutenrooster</w:t>
            </w:r>
          </w:p>
        </w:tc>
        <w:tc>
          <w:tcPr>
            <w:tcW w:w="2075" w:type="dxa"/>
            <w:shd w:val="clear" w:color="auto" w:fill="D8E8EF" w:themeFill="accent6" w:themeFillTint="33"/>
          </w:tcPr>
          <w:p w14:paraId="1F73447C" w14:textId="2373A84E" w:rsidR="002163EA" w:rsidRPr="006172F3" w:rsidRDefault="002163EA" w:rsidP="00E623C0">
            <w:pPr>
              <w:rPr>
                <w:rStyle w:val="Zwaar"/>
              </w:rPr>
            </w:pPr>
            <w:r w:rsidRPr="006172F3">
              <w:rPr>
                <w:rStyle w:val="Zwaar"/>
              </w:rPr>
              <w:t>10</w:t>
            </w:r>
            <w:r w:rsidRPr="006172F3">
              <w:rPr>
                <w:rStyle w:val="Zwaar"/>
              </w:rPr>
              <w:tab/>
            </w:r>
            <w:proofErr w:type="spellStart"/>
            <w:r w:rsidR="00287D9E" w:rsidRPr="00287D9E">
              <w:rPr>
                <w:rStyle w:val="Zwaar"/>
                <w:rFonts w:ascii="Ubuntu" w:hAnsi="Ubuntu"/>
              </w:rPr>
              <w:t>Leerlingbe</w:t>
            </w:r>
            <w:r w:rsidR="00287D9E">
              <w:rPr>
                <w:rStyle w:val="Zwaar"/>
                <w:rFonts w:ascii="Ubuntu" w:hAnsi="Ubuntu"/>
              </w:rPr>
              <w:t>-</w:t>
            </w:r>
            <w:r w:rsidR="00287D9E" w:rsidRPr="00287D9E">
              <w:rPr>
                <w:rStyle w:val="Zwaar"/>
                <w:rFonts w:ascii="Ubuntu" w:hAnsi="Ubuntu"/>
              </w:rPr>
              <w:t>spreking</w:t>
            </w:r>
            <w:proofErr w:type="spellEnd"/>
            <w:r w:rsidR="00287D9E" w:rsidRPr="00287D9E">
              <w:rPr>
                <w:rStyle w:val="Zwaar"/>
                <w:rFonts w:ascii="Ubuntu" w:hAnsi="Ubuntu"/>
              </w:rPr>
              <w:t>, 45 minutenrooster</w:t>
            </w:r>
          </w:p>
        </w:tc>
        <w:tc>
          <w:tcPr>
            <w:tcW w:w="2076" w:type="dxa"/>
            <w:shd w:val="clear" w:color="auto" w:fill="D8E8EF" w:themeFill="accent6" w:themeFillTint="33"/>
          </w:tcPr>
          <w:p w14:paraId="24170D75" w14:textId="22A21B76" w:rsidR="002163EA" w:rsidRPr="006172F3" w:rsidRDefault="002163EA" w:rsidP="00E623C0">
            <w:pPr>
              <w:rPr>
                <w:rStyle w:val="Zwaar"/>
              </w:rPr>
            </w:pPr>
            <w:r w:rsidRPr="006172F3">
              <w:rPr>
                <w:rStyle w:val="Zwaar"/>
              </w:rPr>
              <w:t>11</w:t>
            </w:r>
            <w:r w:rsidRPr="006172F3">
              <w:rPr>
                <w:rStyle w:val="Zwaar"/>
              </w:rPr>
              <w:tab/>
            </w:r>
            <w:proofErr w:type="spellStart"/>
            <w:r w:rsidR="00287D9E" w:rsidRPr="00287D9E">
              <w:rPr>
                <w:rStyle w:val="Zwaar"/>
                <w:rFonts w:ascii="Ubuntu" w:hAnsi="Ubuntu"/>
              </w:rPr>
              <w:t>Leerlingbe</w:t>
            </w:r>
            <w:r w:rsidR="00287D9E">
              <w:rPr>
                <w:rStyle w:val="Zwaar"/>
                <w:rFonts w:ascii="Ubuntu" w:hAnsi="Ubuntu"/>
              </w:rPr>
              <w:t>-</w:t>
            </w:r>
            <w:r w:rsidR="00287D9E" w:rsidRPr="00287D9E">
              <w:rPr>
                <w:rStyle w:val="Zwaar"/>
                <w:rFonts w:ascii="Ubuntu" w:hAnsi="Ubuntu"/>
              </w:rPr>
              <w:t>spreking</w:t>
            </w:r>
            <w:proofErr w:type="spellEnd"/>
            <w:r w:rsidR="00287D9E" w:rsidRPr="00287D9E">
              <w:rPr>
                <w:rStyle w:val="Zwaar"/>
                <w:rFonts w:ascii="Ubuntu" w:hAnsi="Ubuntu"/>
              </w:rPr>
              <w:t>, 45 minutenrooster</w:t>
            </w:r>
          </w:p>
        </w:tc>
        <w:tc>
          <w:tcPr>
            <w:tcW w:w="2076" w:type="dxa"/>
            <w:shd w:val="clear" w:color="auto" w:fill="D8E8EF" w:themeFill="accent6" w:themeFillTint="33"/>
          </w:tcPr>
          <w:p w14:paraId="236C1520" w14:textId="7DDFB7E0" w:rsidR="002163EA" w:rsidRPr="006172F3" w:rsidRDefault="002163EA" w:rsidP="00E623C0">
            <w:pPr>
              <w:rPr>
                <w:rStyle w:val="Zwaar"/>
              </w:rPr>
            </w:pPr>
            <w:r w:rsidRPr="006172F3">
              <w:rPr>
                <w:rStyle w:val="Zwaar"/>
              </w:rPr>
              <w:t>12</w:t>
            </w:r>
            <w:r w:rsidRPr="006172F3">
              <w:rPr>
                <w:rStyle w:val="Zwaar"/>
              </w:rPr>
              <w:tab/>
            </w:r>
            <w:proofErr w:type="spellStart"/>
            <w:r w:rsidR="00287D9E" w:rsidRPr="00287D9E">
              <w:rPr>
                <w:rStyle w:val="Zwaar"/>
                <w:rFonts w:ascii="Ubuntu" w:hAnsi="Ubuntu"/>
              </w:rPr>
              <w:t>Leerlingbe</w:t>
            </w:r>
            <w:r w:rsidR="00287D9E">
              <w:rPr>
                <w:rStyle w:val="Zwaar"/>
                <w:rFonts w:ascii="Ubuntu" w:hAnsi="Ubuntu"/>
              </w:rPr>
              <w:t>-</w:t>
            </w:r>
            <w:r w:rsidR="00287D9E" w:rsidRPr="00287D9E">
              <w:rPr>
                <w:rStyle w:val="Zwaar"/>
                <w:rFonts w:ascii="Ubuntu" w:hAnsi="Ubuntu"/>
              </w:rPr>
              <w:t>spreking</w:t>
            </w:r>
            <w:proofErr w:type="spellEnd"/>
            <w:r w:rsidR="00287D9E" w:rsidRPr="00287D9E">
              <w:rPr>
                <w:rStyle w:val="Zwaar"/>
                <w:rFonts w:ascii="Ubuntu" w:hAnsi="Ubuntu"/>
              </w:rPr>
              <w:t>, 45 minutenrooster</w:t>
            </w:r>
          </w:p>
        </w:tc>
        <w:tc>
          <w:tcPr>
            <w:tcW w:w="2077" w:type="dxa"/>
            <w:shd w:val="clear" w:color="auto" w:fill="EAF5F2" w:themeFill="accent4" w:themeFillTint="33"/>
          </w:tcPr>
          <w:p w14:paraId="04733B61" w14:textId="5451A93A" w:rsidR="002163EA" w:rsidRPr="006172F3" w:rsidRDefault="002163EA" w:rsidP="00E623C0">
            <w:pPr>
              <w:rPr>
                <w:rStyle w:val="Zwaar"/>
              </w:rPr>
            </w:pPr>
            <w:r w:rsidRPr="006172F3">
              <w:rPr>
                <w:rStyle w:val="Zwaar"/>
              </w:rPr>
              <w:t>13</w:t>
            </w:r>
            <w:r w:rsidRPr="006172F3">
              <w:rPr>
                <w:rStyle w:val="Zwaar"/>
              </w:rPr>
              <w:tab/>
            </w:r>
            <w:r w:rsidR="00225397">
              <w:t>Weekend</w:t>
            </w:r>
          </w:p>
        </w:tc>
        <w:tc>
          <w:tcPr>
            <w:tcW w:w="2077" w:type="dxa"/>
            <w:shd w:val="clear" w:color="auto" w:fill="EAF5F2" w:themeFill="accent4" w:themeFillTint="33"/>
          </w:tcPr>
          <w:p w14:paraId="53B9A80B" w14:textId="27631674" w:rsidR="002163EA" w:rsidRPr="006172F3" w:rsidRDefault="002163EA" w:rsidP="00E623C0">
            <w:pPr>
              <w:rPr>
                <w:rStyle w:val="Zwaar"/>
              </w:rPr>
            </w:pPr>
            <w:r w:rsidRPr="006172F3">
              <w:rPr>
                <w:rStyle w:val="Zwaar"/>
              </w:rPr>
              <w:t>14</w:t>
            </w:r>
            <w:r w:rsidRPr="006172F3">
              <w:rPr>
                <w:rStyle w:val="Zwaar"/>
              </w:rPr>
              <w:tab/>
            </w:r>
            <w:r w:rsidR="00225397">
              <w:t>Weekend</w:t>
            </w:r>
          </w:p>
        </w:tc>
      </w:tr>
      <w:tr w:rsidR="002163EA" w:rsidRPr="006172F3" w14:paraId="5262A0C2" w14:textId="77777777" w:rsidTr="00287D9E">
        <w:trPr>
          <w:trHeight w:hRule="exact" w:val="1701"/>
        </w:trPr>
        <w:tc>
          <w:tcPr>
            <w:tcW w:w="2075" w:type="dxa"/>
            <w:shd w:val="clear" w:color="auto" w:fill="FFFFFF" w:themeFill="background1"/>
          </w:tcPr>
          <w:p w14:paraId="3B7135EA" w14:textId="77777777" w:rsidR="002163EA" w:rsidRPr="006172F3" w:rsidRDefault="002163EA" w:rsidP="00E623C0">
            <w:pPr>
              <w:rPr>
                <w:rStyle w:val="Zwaar"/>
              </w:rPr>
            </w:pPr>
            <w:r w:rsidRPr="006172F3">
              <w:rPr>
                <w:rStyle w:val="Zwaar"/>
              </w:rPr>
              <w:t>15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5" w:type="dxa"/>
            <w:shd w:val="clear" w:color="auto" w:fill="FFFFFF" w:themeFill="background1"/>
          </w:tcPr>
          <w:p w14:paraId="012E343E" w14:textId="77777777" w:rsidR="002163EA" w:rsidRPr="006172F3" w:rsidRDefault="002163EA" w:rsidP="00E623C0">
            <w:pPr>
              <w:rPr>
                <w:rStyle w:val="Zwaar"/>
              </w:rPr>
            </w:pPr>
            <w:r w:rsidRPr="006172F3">
              <w:rPr>
                <w:rStyle w:val="Zwaar"/>
              </w:rPr>
              <w:t>16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5" w:type="dxa"/>
            <w:shd w:val="clear" w:color="auto" w:fill="FFFFFF" w:themeFill="background1"/>
          </w:tcPr>
          <w:p w14:paraId="6496E704" w14:textId="77777777" w:rsidR="002163EA" w:rsidRPr="006172F3" w:rsidRDefault="002163EA" w:rsidP="00E623C0">
            <w:pPr>
              <w:rPr>
                <w:rStyle w:val="Zwaar"/>
              </w:rPr>
            </w:pPr>
            <w:r w:rsidRPr="006172F3">
              <w:rPr>
                <w:rStyle w:val="Zwaar"/>
              </w:rPr>
              <w:t>17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6" w:type="dxa"/>
            <w:shd w:val="clear" w:color="auto" w:fill="99D0C1" w:themeFill="accent4"/>
          </w:tcPr>
          <w:p w14:paraId="0C298303" w14:textId="75977737" w:rsidR="002163EA" w:rsidRPr="006172F3" w:rsidRDefault="002163EA" w:rsidP="00E623C0">
            <w:pPr>
              <w:rPr>
                <w:rStyle w:val="Zwaar"/>
              </w:rPr>
            </w:pPr>
            <w:r w:rsidRPr="006172F3">
              <w:rPr>
                <w:rStyle w:val="Zwaar"/>
              </w:rPr>
              <w:t>18</w:t>
            </w:r>
            <w:r w:rsidRPr="006172F3">
              <w:rPr>
                <w:rStyle w:val="Zwaar"/>
              </w:rPr>
              <w:tab/>
            </w:r>
            <w:r w:rsidR="00287D9E">
              <w:rPr>
                <w:shd w:val="clear" w:color="auto" w:fill="99D0C1" w:themeFill="accent4"/>
              </w:rPr>
              <w:t>Studiedag, leerlingen vrij</w:t>
            </w:r>
          </w:p>
        </w:tc>
        <w:tc>
          <w:tcPr>
            <w:tcW w:w="2076" w:type="dxa"/>
            <w:shd w:val="clear" w:color="auto" w:fill="99D0C1" w:themeFill="accent4"/>
          </w:tcPr>
          <w:p w14:paraId="2F93C103" w14:textId="26873C97" w:rsidR="002163EA" w:rsidRPr="006172F3" w:rsidRDefault="002163EA" w:rsidP="00E623C0">
            <w:pPr>
              <w:rPr>
                <w:rStyle w:val="Zwaar"/>
              </w:rPr>
            </w:pPr>
            <w:r w:rsidRPr="006172F3">
              <w:rPr>
                <w:rStyle w:val="Zwaar"/>
              </w:rPr>
              <w:t>19</w:t>
            </w:r>
            <w:r w:rsidRPr="006172F3">
              <w:rPr>
                <w:rStyle w:val="Zwaar"/>
              </w:rPr>
              <w:tab/>
            </w:r>
            <w:proofErr w:type="spellStart"/>
            <w:r w:rsidR="00287D9E">
              <w:t>Voorjaars-vakantie</w:t>
            </w:r>
            <w:proofErr w:type="spellEnd"/>
          </w:p>
        </w:tc>
        <w:tc>
          <w:tcPr>
            <w:tcW w:w="2077" w:type="dxa"/>
            <w:shd w:val="clear" w:color="auto" w:fill="EAF5F2" w:themeFill="accent4" w:themeFillTint="33"/>
          </w:tcPr>
          <w:p w14:paraId="52606F66" w14:textId="40D1580E" w:rsidR="002163EA" w:rsidRPr="006172F3" w:rsidRDefault="002163EA" w:rsidP="00E623C0">
            <w:pPr>
              <w:rPr>
                <w:rStyle w:val="Zwaar"/>
              </w:rPr>
            </w:pPr>
            <w:r w:rsidRPr="006172F3">
              <w:rPr>
                <w:rStyle w:val="Zwaar"/>
              </w:rPr>
              <w:t>20</w:t>
            </w:r>
            <w:r w:rsidRPr="006172F3">
              <w:rPr>
                <w:rStyle w:val="Zwaar"/>
              </w:rPr>
              <w:tab/>
            </w:r>
            <w:r w:rsidR="00225397">
              <w:t>Weekend</w:t>
            </w:r>
          </w:p>
        </w:tc>
        <w:tc>
          <w:tcPr>
            <w:tcW w:w="2077" w:type="dxa"/>
            <w:shd w:val="clear" w:color="auto" w:fill="EAF5F2" w:themeFill="accent4" w:themeFillTint="33"/>
          </w:tcPr>
          <w:p w14:paraId="589E77B1" w14:textId="2B4D1AD2" w:rsidR="002163EA" w:rsidRPr="006172F3" w:rsidRDefault="002163EA" w:rsidP="00E623C0">
            <w:pPr>
              <w:rPr>
                <w:rStyle w:val="Zwaar"/>
              </w:rPr>
            </w:pPr>
            <w:r w:rsidRPr="006172F3">
              <w:rPr>
                <w:rStyle w:val="Zwaar"/>
              </w:rPr>
              <w:t>21</w:t>
            </w:r>
            <w:r w:rsidRPr="006172F3">
              <w:rPr>
                <w:rStyle w:val="Zwaar"/>
              </w:rPr>
              <w:tab/>
            </w:r>
            <w:r w:rsidR="00225397">
              <w:t>Weekend</w:t>
            </w:r>
          </w:p>
        </w:tc>
      </w:tr>
      <w:tr w:rsidR="002163EA" w:rsidRPr="006172F3" w14:paraId="47C5522C" w14:textId="77777777" w:rsidTr="00287D9E">
        <w:trPr>
          <w:trHeight w:hRule="exact" w:val="1701"/>
        </w:trPr>
        <w:tc>
          <w:tcPr>
            <w:tcW w:w="2075" w:type="dxa"/>
            <w:tcBorders>
              <w:bottom w:val="single" w:sz="12" w:space="0" w:color="46C0BE"/>
            </w:tcBorders>
            <w:shd w:val="clear" w:color="auto" w:fill="99D0C1" w:themeFill="accent4"/>
          </w:tcPr>
          <w:p w14:paraId="2CBE1C0D" w14:textId="3AFF3DFC" w:rsidR="002163EA" w:rsidRPr="006172F3" w:rsidRDefault="002163EA" w:rsidP="00E623C0">
            <w:pPr>
              <w:rPr>
                <w:rStyle w:val="Zwaar"/>
              </w:rPr>
            </w:pPr>
            <w:r w:rsidRPr="006172F3">
              <w:rPr>
                <w:rStyle w:val="Zwaar"/>
              </w:rPr>
              <w:t>22</w:t>
            </w:r>
            <w:r w:rsidRPr="006172F3">
              <w:rPr>
                <w:rStyle w:val="Zwaar"/>
              </w:rPr>
              <w:tab/>
            </w:r>
            <w:proofErr w:type="spellStart"/>
            <w:r w:rsidR="00287D9E">
              <w:t>Voorjaars-vakantie</w:t>
            </w:r>
            <w:proofErr w:type="spellEnd"/>
          </w:p>
        </w:tc>
        <w:tc>
          <w:tcPr>
            <w:tcW w:w="2075" w:type="dxa"/>
            <w:shd w:val="clear" w:color="auto" w:fill="99D0C1" w:themeFill="accent4"/>
          </w:tcPr>
          <w:p w14:paraId="1446F5F1" w14:textId="06818E92" w:rsidR="002163EA" w:rsidRPr="006172F3" w:rsidRDefault="002163EA" w:rsidP="00E623C0">
            <w:pPr>
              <w:rPr>
                <w:rStyle w:val="Zwaar"/>
              </w:rPr>
            </w:pPr>
            <w:r w:rsidRPr="006172F3">
              <w:rPr>
                <w:rStyle w:val="Zwaar"/>
              </w:rPr>
              <w:t>23</w:t>
            </w:r>
            <w:r w:rsidRPr="006172F3">
              <w:rPr>
                <w:rStyle w:val="Zwaar"/>
              </w:rPr>
              <w:tab/>
            </w:r>
            <w:proofErr w:type="spellStart"/>
            <w:r w:rsidR="00287D9E">
              <w:t>Voorjaars-vakantie</w:t>
            </w:r>
            <w:proofErr w:type="spellEnd"/>
          </w:p>
        </w:tc>
        <w:tc>
          <w:tcPr>
            <w:tcW w:w="2075" w:type="dxa"/>
            <w:shd w:val="clear" w:color="auto" w:fill="99D0C1" w:themeFill="accent4"/>
          </w:tcPr>
          <w:p w14:paraId="0155E284" w14:textId="158D7B93" w:rsidR="002163EA" w:rsidRPr="006172F3" w:rsidRDefault="002163EA" w:rsidP="00E623C0">
            <w:pPr>
              <w:rPr>
                <w:rStyle w:val="Zwaar"/>
              </w:rPr>
            </w:pPr>
            <w:r w:rsidRPr="006172F3">
              <w:rPr>
                <w:rStyle w:val="Zwaar"/>
              </w:rPr>
              <w:t>24</w:t>
            </w:r>
            <w:r w:rsidRPr="006172F3">
              <w:rPr>
                <w:rStyle w:val="Zwaar"/>
              </w:rPr>
              <w:tab/>
            </w:r>
            <w:proofErr w:type="spellStart"/>
            <w:r w:rsidR="00287D9E">
              <w:t>Voorjaars-vakantie</w:t>
            </w:r>
            <w:proofErr w:type="spellEnd"/>
          </w:p>
        </w:tc>
        <w:tc>
          <w:tcPr>
            <w:tcW w:w="2076" w:type="dxa"/>
            <w:shd w:val="clear" w:color="auto" w:fill="99D0C1" w:themeFill="accent4"/>
          </w:tcPr>
          <w:p w14:paraId="56DF8BC3" w14:textId="4D80F4DB" w:rsidR="002163EA" w:rsidRPr="006172F3" w:rsidRDefault="002163EA" w:rsidP="00E623C0">
            <w:pPr>
              <w:rPr>
                <w:rStyle w:val="Zwaar"/>
              </w:rPr>
            </w:pPr>
            <w:r w:rsidRPr="006172F3">
              <w:rPr>
                <w:rStyle w:val="Zwaar"/>
              </w:rPr>
              <w:t>25</w:t>
            </w:r>
            <w:r w:rsidRPr="006172F3">
              <w:rPr>
                <w:rStyle w:val="Zwaar"/>
              </w:rPr>
              <w:tab/>
            </w:r>
            <w:proofErr w:type="spellStart"/>
            <w:r w:rsidR="00287D9E">
              <w:t>Voorjaars-vakantie</w:t>
            </w:r>
            <w:proofErr w:type="spellEnd"/>
          </w:p>
        </w:tc>
        <w:tc>
          <w:tcPr>
            <w:tcW w:w="2076" w:type="dxa"/>
            <w:shd w:val="clear" w:color="auto" w:fill="99D0C1" w:themeFill="accent4"/>
          </w:tcPr>
          <w:p w14:paraId="59019F51" w14:textId="3D00AFFC" w:rsidR="002163EA" w:rsidRPr="006172F3" w:rsidRDefault="002163EA" w:rsidP="00E623C0">
            <w:pPr>
              <w:rPr>
                <w:rStyle w:val="Zwaar"/>
              </w:rPr>
            </w:pPr>
            <w:r w:rsidRPr="006172F3">
              <w:rPr>
                <w:rStyle w:val="Zwaar"/>
              </w:rPr>
              <w:t>26</w:t>
            </w:r>
            <w:r w:rsidRPr="006172F3">
              <w:rPr>
                <w:rStyle w:val="Zwaar"/>
              </w:rPr>
              <w:tab/>
            </w:r>
            <w:proofErr w:type="spellStart"/>
            <w:r w:rsidR="00287D9E">
              <w:t>Voorjaars-vakantie</w:t>
            </w:r>
            <w:proofErr w:type="spellEnd"/>
          </w:p>
        </w:tc>
        <w:tc>
          <w:tcPr>
            <w:tcW w:w="2077" w:type="dxa"/>
            <w:shd w:val="clear" w:color="auto" w:fill="EAF5F2" w:themeFill="accent4" w:themeFillTint="33"/>
          </w:tcPr>
          <w:p w14:paraId="2E49C5D0" w14:textId="6EA18655" w:rsidR="002163EA" w:rsidRPr="006172F3" w:rsidRDefault="002163EA" w:rsidP="00E623C0">
            <w:pPr>
              <w:rPr>
                <w:rStyle w:val="Zwaar"/>
              </w:rPr>
            </w:pPr>
            <w:r w:rsidRPr="006172F3">
              <w:rPr>
                <w:rStyle w:val="Zwaar"/>
              </w:rPr>
              <w:t>27</w:t>
            </w:r>
            <w:r w:rsidRPr="006172F3">
              <w:rPr>
                <w:rStyle w:val="Zwaar"/>
              </w:rPr>
              <w:tab/>
            </w:r>
            <w:r w:rsidR="00225397">
              <w:t>Weekend</w:t>
            </w:r>
          </w:p>
        </w:tc>
        <w:tc>
          <w:tcPr>
            <w:tcW w:w="2077" w:type="dxa"/>
            <w:shd w:val="clear" w:color="auto" w:fill="EAF5F2" w:themeFill="accent4" w:themeFillTint="33"/>
          </w:tcPr>
          <w:p w14:paraId="5F3678CE" w14:textId="0901E3BA" w:rsidR="002163EA" w:rsidRPr="006172F3" w:rsidRDefault="002163EA" w:rsidP="00E623C0">
            <w:pPr>
              <w:rPr>
                <w:rStyle w:val="Zwaar"/>
              </w:rPr>
            </w:pPr>
            <w:r w:rsidRPr="006172F3">
              <w:rPr>
                <w:rStyle w:val="Zwaar"/>
              </w:rPr>
              <w:t>28</w:t>
            </w:r>
            <w:r w:rsidRPr="006172F3">
              <w:rPr>
                <w:rStyle w:val="Zwaar"/>
              </w:rPr>
              <w:tab/>
            </w:r>
            <w:r w:rsidR="00225397">
              <w:t>Weekend</w:t>
            </w:r>
          </w:p>
        </w:tc>
      </w:tr>
      <w:tr w:rsidR="002163EA" w:rsidRPr="006172F3" w14:paraId="0BE3E386" w14:textId="77777777" w:rsidTr="00E623C0">
        <w:trPr>
          <w:gridAfter w:val="6"/>
          <w:wAfter w:w="12456" w:type="dxa"/>
          <w:trHeight w:hRule="exact" w:val="1701"/>
        </w:trPr>
        <w:tc>
          <w:tcPr>
            <w:tcW w:w="2075" w:type="dxa"/>
            <w:tcBorders>
              <w:left w:val="nil"/>
              <w:bottom w:val="nil"/>
              <w:right w:val="nil"/>
            </w:tcBorders>
          </w:tcPr>
          <w:p w14:paraId="77EE4BEE" w14:textId="77777777" w:rsidR="002163EA" w:rsidRPr="006172F3" w:rsidRDefault="002163EA" w:rsidP="00E623C0">
            <w:pPr>
              <w:rPr>
                <w:rStyle w:val="Zwaar"/>
              </w:rPr>
            </w:pPr>
          </w:p>
        </w:tc>
      </w:tr>
    </w:tbl>
    <w:p w14:paraId="409C3B1C" w14:textId="77777777" w:rsidR="005B6ED5" w:rsidRDefault="005B6ED5" w:rsidP="00E60189"/>
    <w:p w14:paraId="44947A30" w14:textId="77777777" w:rsidR="005B6ED5" w:rsidRDefault="005B6ED5" w:rsidP="00E60189">
      <w:pPr>
        <w:sectPr w:rsidR="005B6ED5" w:rsidSect="00A5547F">
          <w:headerReference w:type="first" r:id="rId16"/>
          <w:pgSz w:w="16840" w:h="11900" w:orient="landscape"/>
          <w:pgMar w:top="1928" w:right="1134" w:bottom="567" w:left="1134" w:header="567" w:footer="567" w:gutter="0"/>
          <w:cols w:space="708"/>
          <w:titlePg/>
          <w:docGrid w:linePitch="360"/>
        </w:sectPr>
      </w:pPr>
    </w:p>
    <w:tbl>
      <w:tblPr>
        <w:tblStyle w:val="BasisTabel"/>
        <w:tblW w:w="0" w:type="auto"/>
        <w:tblBorders>
          <w:top w:val="single" w:sz="12" w:space="0" w:color="46C0BE"/>
          <w:left w:val="single" w:sz="12" w:space="0" w:color="46C0BE"/>
          <w:bottom w:val="single" w:sz="12" w:space="0" w:color="46C0BE"/>
          <w:right w:val="single" w:sz="12" w:space="0" w:color="46C0BE"/>
          <w:insideH w:val="single" w:sz="12" w:space="0" w:color="46C0BE"/>
          <w:insideV w:val="single" w:sz="12" w:space="0" w:color="46C0BE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075"/>
        <w:gridCol w:w="2075"/>
        <w:gridCol w:w="2075"/>
        <w:gridCol w:w="2076"/>
        <w:gridCol w:w="2076"/>
        <w:gridCol w:w="2077"/>
        <w:gridCol w:w="2077"/>
      </w:tblGrid>
      <w:tr w:rsidR="005F6563" w:rsidRPr="006172F3" w14:paraId="6C43C988" w14:textId="77777777" w:rsidTr="00225397">
        <w:trPr>
          <w:trHeight w:hRule="exact" w:val="1701"/>
        </w:trPr>
        <w:tc>
          <w:tcPr>
            <w:tcW w:w="2075" w:type="dxa"/>
            <w:shd w:val="clear" w:color="auto" w:fill="FFFFFF" w:themeFill="background1"/>
          </w:tcPr>
          <w:p w14:paraId="0F205530" w14:textId="77777777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lastRenderedPageBreak/>
              <w:t>1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5" w:type="dxa"/>
            <w:shd w:val="clear" w:color="auto" w:fill="FFFFFF" w:themeFill="background1"/>
          </w:tcPr>
          <w:p w14:paraId="6670CC6E" w14:textId="77777777" w:rsidR="005F6563" w:rsidRPr="006172F3" w:rsidRDefault="005F6563" w:rsidP="004E174B">
            <w:pPr>
              <w:rPr>
                <w:rStyle w:val="Zwaar"/>
              </w:rPr>
            </w:pPr>
            <w:r>
              <w:rPr>
                <w:rStyle w:val="Zwaar"/>
              </w:rPr>
              <w:t>2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5" w:type="dxa"/>
            <w:shd w:val="clear" w:color="auto" w:fill="FFFFFF" w:themeFill="background1"/>
          </w:tcPr>
          <w:p w14:paraId="105F886E" w14:textId="77777777" w:rsidR="005F6563" w:rsidRPr="006172F3" w:rsidRDefault="005F6563" w:rsidP="004E174B">
            <w:pPr>
              <w:rPr>
                <w:rStyle w:val="Zwaar"/>
              </w:rPr>
            </w:pPr>
            <w:r>
              <w:rPr>
                <w:rStyle w:val="Zwaar"/>
              </w:rPr>
              <w:t>3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6" w:type="dxa"/>
            <w:shd w:val="clear" w:color="auto" w:fill="FFFFFF" w:themeFill="background1"/>
          </w:tcPr>
          <w:p w14:paraId="3C01B017" w14:textId="77777777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4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6" w:type="dxa"/>
            <w:shd w:val="clear" w:color="auto" w:fill="FFFFFF" w:themeFill="background1"/>
          </w:tcPr>
          <w:p w14:paraId="27CD2AD0" w14:textId="77777777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5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7" w:type="dxa"/>
            <w:shd w:val="clear" w:color="auto" w:fill="EAF5F2" w:themeFill="accent4" w:themeFillTint="33"/>
          </w:tcPr>
          <w:p w14:paraId="04F039D8" w14:textId="68E2F7D6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6</w:t>
            </w:r>
            <w:r w:rsidRPr="006172F3">
              <w:rPr>
                <w:rStyle w:val="Zwaar"/>
              </w:rPr>
              <w:tab/>
            </w:r>
            <w:r w:rsidR="00225397">
              <w:t>Weekend</w:t>
            </w:r>
          </w:p>
        </w:tc>
        <w:tc>
          <w:tcPr>
            <w:tcW w:w="2077" w:type="dxa"/>
            <w:shd w:val="clear" w:color="auto" w:fill="EAF5F2" w:themeFill="accent4" w:themeFillTint="33"/>
          </w:tcPr>
          <w:p w14:paraId="0EE7C380" w14:textId="207B8C4D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7</w:t>
            </w:r>
            <w:r w:rsidRPr="006172F3">
              <w:rPr>
                <w:rStyle w:val="Zwaar"/>
              </w:rPr>
              <w:tab/>
            </w:r>
            <w:r w:rsidR="00225397">
              <w:t>Weekend</w:t>
            </w:r>
          </w:p>
        </w:tc>
      </w:tr>
      <w:tr w:rsidR="005F6563" w:rsidRPr="006172F3" w14:paraId="0FF02546" w14:textId="77777777" w:rsidTr="00986F46">
        <w:trPr>
          <w:trHeight w:hRule="exact" w:val="1701"/>
        </w:trPr>
        <w:tc>
          <w:tcPr>
            <w:tcW w:w="2075" w:type="dxa"/>
            <w:shd w:val="clear" w:color="auto" w:fill="FFFFFF" w:themeFill="background1"/>
          </w:tcPr>
          <w:p w14:paraId="7F9763E8" w14:textId="77777777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8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5" w:type="dxa"/>
            <w:shd w:val="clear" w:color="auto" w:fill="FFFFFF" w:themeFill="background1"/>
          </w:tcPr>
          <w:p w14:paraId="6DE0C512" w14:textId="77777777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9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5" w:type="dxa"/>
            <w:shd w:val="clear" w:color="auto" w:fill="FFFFFF" w:themeFill="background1"/>
          </w:tcPr>
          <w:p w14:paraId="62F5453D" w14:textId="77777777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10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6" w:type="dxa"/>
          </w:tcPr>
          <w:p w14:paraId="766E1F2E" w14:textId="1C70B166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11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6" w:type="dxa"/>
            <w:shd w:val="clear" w:color="auto" w:fill="F1BA28" w:themeFill="accent5"/>
          </w:tcPr>
          <w:p w14:paraId="79AF28BC" w14:textId="425A475E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12</w:t>
            </w:r>
            <w:r w:rsidRPr="006172F3">
              <w:rPr>
                <w:rStyle w:val="Zwaar"/>
              </w:rPr>
              <w:tab/>
            </w:r>
            <w:proofErr w:type="spellStart"/>
            <w:r w:rsidR="00986F46" w:rsidRPr="00031A81">
              <w:rPr>
                <w:color w:val="000000" w:themeColor="text1"/>
              </w:rPr>
              <w:t>Lassus</w:t>
            </w:r>
            <w:proofErr w:type="spellEnd"/>
            <w:r w:rsidR="00986F46" w:rsidRPr="00031A81">
              <w:rPr>
                <w:color w:val="000000" w:themeColor="text1"/>
              </w:rPr>
              <w:t xml:space="preserve"> Campus Talent </w:t>
            </w:r>
            <w:proofErr w:type="spellStart"/>
            <w:r w:rsidR="00986F46" w:rsidRPr="00031A81">
              <w:rPr>
                <w:color w:val="000000" w:themeColor="text1"/>
              </w:rPr>
              <w:t>Night</w:t>
            </w:r>
            <w:proofErr w:type="spellEnd"/>
          </w:p>
        </w:tc>
        <w:tc>
          <w:tcPr>
            <w:tcW w:w="2077" w:type="dxa"/>
            <w:shd w:val="clear" w:color="auto" w:fill="EAF5F2" w:themeFill="accent4" w:themeFillTint="33"/>
          </w:tcPr>
          <w:p w14:paraId="4FBAAC42" w14:textId="72E941E4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13</w:t>
            </w:r>
            <w:r w:rsidRPr="006172F3">
              <w:rPr>
                <w:rStyle w:val="Zwaar"/>
              </w:rPr>
              <w:tab/>
            </w:r>
            <w:r w:rsidR="00225397">
              <w:t>Weekend</w:t>
            </w:r>
          </w:p>
        </w:tc>
        <w:tc>
          <w:tcPr>
            <w:tcW w:w="2077" w:type="dxa"/>
            <w:shd w:val="clear" w:color="auto" w:fill="EAF5F2" w:themeFill="accent4" w:themeFillTint="33"/>
          </w:tcPr>
          <w:p w14:paraId="476F3279" w14:textId="321B8408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14</w:t>
            </w:r>
            <w:r w:rsidRPr="006172F3">
              <w:rPr>
                <w:rStyle w:val="Zwaar"/>
              </w:rPr>
              <w:tab/>
            </w:r>
            <w:r w:rsidR="00225397">
              <w:t>Weekend</w:t>
            </w:r>
          </w:p>
        </w:tc>
      </w:tr>
      <w:tr w:rsidR="005F6563" w:rsidRPr="006172F3" w14:paraId="41586123" w14:textId="77777777" w:rsidTr="00225397">
        <w:trPr>
          <w:trHeight w:hRule="exact" w:val="1701"/>
        </w:trPr>
        <w:tc>
          <w:tcPr>
            <w:tcW w:w="2075" w:type="dxa"/>
            <w:shd w:val="clear" w:color="auto" w:fill="FFFFFF" w:themeFill="background1"/>
          </w:tcPr>
          <w:p w14:paraId="0AD2B5B1" w14:textId="77777777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15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5" w:type="dxa"/>
            <w:shd w:val="clear" w:color="auto" w:fill="FFFFFF" w:themeFill="background1"/>
          </w:tcPr>
          <w:p w14:paraId="5090F0CF" w14:textId="77777777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16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5" w:type="dxa"/>
            <w:shd w:val="clear" w:color="auto" w:fill="FFFFFF" w:themeFill="background1"/>
          </w:tcPr>
          <w:p w14:paraId="6373272A" w14:textId="77777777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17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6" w:type="dxa"/>
            <w:shd w:val="clear" w:color="auto" w:fill="FFFFFF" w:themeFill="background1"/>
          </w:tcPr>
          <w:p w14:paraId="53B25AA9" w14:textId="77777777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18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6" w:type="dxa"/>
            <w:shd w:val="clear" w:color="auto" w:fill="FFFFFF" w:themeFill="background1"/>
          </w:tcPr>
          <w:p w14:paraId="7C4CEE84" w14:textId="77777777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19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7" w:type="dxa"/>
            <w:shd w:val="clear" w:color="auto" w:fill="EAF5F2" w:themeFill="accent4" w:themeFillTint="33"/>
          </w:tcPr>
          <w:p w14:paraId="2E673816" w14:textId="20E1ACAA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20</w:t>
            </w:r>
            <w:r w:rsidRPr="006172F3">
              <w:rPr>
                <w:rStyle w:val="Zwaar"/>
              </w:rPr>
              <w:tab/>
            </w:r>
            <w:r w:rsidR="00225397">
              <w:t>Weekend</w:t>
            </w:r>
          </w:p>
        </w:tc>
        <w:tc>
          <w:tcPr>
            <w:tcW w:w="2077" w:type="dxa"/>
            <w:shd w:val="clear" w:color="auto" w:fill="EAF5F2" w:themeFill="accent4" w:themeFillTint="33"/>
          </w:tcPr>
          <w:p w14:paraId="48DF80AE" w14:textId="39EAD7EF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21</w:t>
            </w:r>
            <w:r w:rsidRPr="006172F3">
              <w:rPr>
                <w:rStyle w:val="Zwaar"/>
              </w:rPr>
              <w:tab/>
            </w:r>
            <w:r w:rsidR="00225397">
              <w:t>Weekend</w:t>
            </w:r>
          </w:p>
        </w:tc>
      </w:tr>
      <w:tr w:rsidR="005F6563" w:rsidRPr="006172F3" w14:paraId="7D7C97D1" w14:textId="77777777" w:rsidTr="00287D9E">
        <w:trPr>
          <w:trHeight w:hRule="exact" w:val="1701"/>
        </w:trPr>
        <w:tc>
          <w:tcPr>
            <w:tcW w:w="2075" w:type="dxa"/>
            <w:shd w:val="clear" w:color="auto" w:fill="FFFFFF" w:themeFill="background1"/>
          </w:tcPr>
          <w:p w14:paraId="769351F4" w14:textId="77777777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22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5" w:type="dxa"/>
            <w:shd w:val="clear" w:color="auto" w:fill="FFFFFF" w:themeFill="background1"/>
          </w:tcPr>
          <w:p w14:paraId="0CBC0078" w14:textId="77777777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23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5" w:type="dxa"/>
            <w:shd w:val="clear" w:color="auto" w:fill="FFFFFF" w:themeFill="background1"/>
          </w:tcPr>
          <w:p w14:paraId="236AB49E" w14:textId="77777777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24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6" w:type="dxa"/>
            <w:shd w:val="clear" w:color="auto" w:fill="F1BA28" w:themeFill="accent5"/>
          </w:tcPr>
          <w:p w14:paraId="4F9FCDA4" w14:textId="0B5AFDE1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25</w:t>
            </w:r>
            <w:r w:rsidRPr="006172F3">
              <w:rPr>
                <w:rStyle w:val="Zwaar"/>
              </w:rPr>
              <w:tab/>
            </w:r>
            <w:r w:rsidR="00287D9E" w:rsidRPr="00287D9E">
              <w:rPr>
                <w:rStyle w:val="Zwaar"/>
                <w:rFonts w:ascii="Ubuntu" w:hAnsi="Ubuntu"/>
              </w:rPr>
              <w:t>Paasviering</w:t>
            </w:r>
          </w:p>
        </w:tc>
        <w:tc>
          <w:tcPr>
            <w:tcW w:w="2076" w:type="dxa"/>
            <w:shd w:val="clear" w:color="auto" w:fill="99D0C1" w:themeFill="accent4"/>
          </w:tcPr>
          <w:p w14:paraId="40A0E7EA" w14:textId="572C5136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26</w:t>
            </w:r>
            <w:r w:rsidRPr="006172F3">
              <w:rPr>
                <w:rStyle w:val="Zwaar"/>
              </w:rPr>
              <w:tab/>
            </w:r>
            <w:r w:rsidR="00287D9E">
              <w:t>Goede vrijdag, leerlingen vrij</w:t>
            </w:r>
          </w:p>
        </w:tc>
        <w:tc>
          <w:tcPr>
            <w:tcW w:w="2077" w:type="dxa"/>
            <w:shd w:val="clear" w:color="auto" w:fill="EAF5F2" w:themeFill="accent4" w:themeFillTint="33"/>
          </w:tcPr>
          <w:p w14:paraId="77EDE5F4" w14:textId="43DC7088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27</w:t>
            </w:r>
            <w:r w:rsidRPr="006172F3">
              <w:rPr>
                <w:rStyle w:val="Zwaar"/>
              </w:rPr>
              <w:tab/>
            </w:r>
            <w:r w:rsidR="00225397">
              <w:t>Weekend</w:t>
            </w:r>
          </w:p>
        </w:tc>
        <w:tc>
          <w:tcPr>
            <w:tcW w:w="2077" w:type="dxa"/>
            <w:shd w:val="clear" w:color="auto" w:fill="EAF5F2" w:themeFill="accent4" w:themeFillTint="33"/>
          </w:tcPr>
          <w:p w14:paraId="7C9BBBB2" w14:textId="40FB6B0D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28</w:t>
            </w:r>
            <w:r w:rsidRPr="006172F3">
              <w:rPr>
                <w:rStyle w:val="Zwaar"/>
              </w:rPr>
              <w:tab/>
            </w:r>
            <w:proofErr w:type="gramStart"/>
            <w:r w:rsidR="00225397">
              <w:t>Weekend</w:t>
            </w:r>
            <w:r w:rsidR="00C848EC">
              <w:t xml:space="preserve">,   </w:t>
            </w:r>
            <w:proofErr w:type="gramEnd"/>
            <w:r w:rsidR="00C848EC">
              <w:t xml:space="preserve">     1</w:t>
            </w:r>
            <w:r w:rsidR="00C848EC" w:rsidRPr="00C848EC">
              <w:rPr>
                <w:vertAlign w:val="superscript"/>
              </w:rPr>
              <w:t>e</w:t>
            </w:r>
            <w:r w:rsidR="00C848EC">
              <w:t xml:space="preserve"> Paasdag</w:t>
            </w:r>
          </w:p>
        </w:tc>
      </w:tr>
      <w:tr w:rsidR="005F6563" w:rsidRPr="006172F3" w14:paraId="7C2B2D1B" w14:textId="77777777" w:rsidTr="00287D9E">
        <w:trPr>
          <w:gridAfter w:val="4"/>
          <w:wAfter w:w="8306" w:type="dxa"/>
          <w:trHeight w:hRule="exact" w:val="1701"/>
        </w:trPr>
        <w:tc>
          <w:tcPr>
            <w:tcW w:w="2075" w:type="dxa"/>
            <w:shd w:val="clear" w:color="auto" w:fill="99D0C1" w:themeFill="accent4"/>
          </w:tcPr>
          <w:p w14:paraId="2FD92C61" w14:textId="3DFEF7F3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29</w:t>
            </w:r>
            <w:r w:rsidRPr="006172F3">
              <w:rPr>
                <w:rStyle w:val="Zwaar"/>
              </w:rPr>
              <w:tab/>
            </w:r>
            <w:r w:rsidR="00287D9E">
              <w:t>2</w:t>
            </w:r>
            <w:r w:rsidR="00287D9E" w:rsidRPr="00287D9E">
              <w:rPr>
                <w:vertAlign w:val="superscript"/>
              </w:rPr>
              <w:t>e</w:t>
            </w:r>
            <w:r w:rsidR="00287D9E">
              <w:t xml:space="preserve"> Paasdag, leerlingen vrij</w:t>
            </w:r>
          </w:p>
        </w:tc>
        <w:tc>
          <w:tcPr>
            <w:tcW w:w="2075" w:type="dxa"/>
            <w:shd w:val="clear" w:color="auto" w:fill="99D0C1" w:themeFill="accent4"/>
          </w:tcPr>
          <w:p w14:paraId="39885E07" w14:textId="1E087A7D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30</w:t>
            </w:r>
            <w:r w:rsidRPr="006172F3">
              <w:rPr>
                <w:rStyle w:val="Zwaar"/>
              </w:rPr>
              <w:tab/>
            </w:r>
            <w:r w:rsidR="00287D9E">
              <w:t>Studiedag, leerlingen vrij</w:t>
            </w:r>
          </w:p>
        </w:tc>
        <w:tc>
          <w:tcPr>
            <w:tcW w:w="2075" w:type="dxa"/>
            <w:shd w:val="clear" w:color="auto" w:fill="FFFFFF" w:themeFill="background1"/>
          </w:tcPr>
          <w:p w14:paraId="3F8C15C0" w14:textId="77777777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31</w:t>
            </w:r>
            <w:r w:rsidRPr="006172F3">
              <w:rPr>
                <w:rStyle w:val="Zwaar"/>
              </w:rPr>
              <w:tab/>
            </w:r>
          </w:p>
        </w:tc>
      </w:tr>
    </w:tbl>
    <w:p w14:paraId="1F6E5428" w14:textId="77777777" w:rsidR="005B6ED5" w:rsidRDefault="005B6ED5" w:rsidP="00E60189"/>
    <w:p w14:paraId="669F32DC" w14:textId="77777777" w:rsidR="005B6ED5" w:rsidRDefault="005B6ED5" w:rsidP="00E60189">
      <w:pPr>
        <w:sectPr w:rsidR="005B6ED5" w:rsidSect="00A5547F">
          <w:headerReference w:type="first" r:id="rId17"/>
          <w:pgSz w:w="16840" w:h="11900" w:orient="landscape"/>
          <w:pgMar w:top="1928" w:right="1134" w:bottom="567" w:left="1134" w:header="567" w:footer="567" w:gutter="0"/>
          <w:cols w:space="708"/>
          <w:titlePg/>
          <w:docGrid w:linePitch="360"/>
        </w:sectPr>
      </w:pPr>
    </w:p>
    <w:tbl>
      <w:tblPr>
        <w:tblStyle w:val="BasisTabel"/>
        <w:tblW w:w="0" w:type="auto"/>
        <w:tblBorders>
          <w:top w:val="single" w:sz="12" w:space="0" w:color="9A95C9"/>
          <w:left w:val="single" w:sz="12" w:space="0" w:color="9A95C9"/>
          <w:bottom w:val="single" w:sz="12" w:space="0" w:color="9A95C9"/>
          <w:right w:val="single" w:sz="12" w:space="0" w:color="9A95C9"/>
          <w:insideH w:val="single" w:sz="12" w:space="0" w:color="9A95C9"/>
          <w:insideV w:val="single" w:sz="12" w:space="0" w:color="9A95C9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075"/>
        <w:gridCol w:w="2075"/>
        <w:gridCol w:w="2075"/>
        <w:gridCol w:w="2076"/>
        <w:gridCol w:w="2076"/>
        <w:gridCol w:w="2077"/>
        <w:gridCol w:w="2077"/>
      </w:tblGrid>
      <w:tr w:rsidR="005F6563" w:rsidRPr="006172F3" w14:paraId="5331B82D" w14:textId="77777777" w:rsidTr="00225397">
        <w:trPr>
          <w:trHeight w:hRule="exact" w:val="1701"/>
        </w:trPr>
        <w:tc>
          <w:tcPr>
            <w:tcW w:w="2075" w:type="dxa"/>
            <w:shd w:val="clear" w:color="auto" w:fill="FFFFFF" w:themeFill="background1"/>
          </w:tcPr>
          <w:p w14:paraId="046F01D6" w14:textId="77777777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lastRenderedPageBreak/>
              <w:t>1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5" w:type="dxa"/>
            <w:shd w:val="clear" w:color="auto" w:fill="FFFFFF" w:themeFill="background1"/>
          </w:tcPr>
          <w:p w14:paraId="31A60F0A" w14:textId="77777777" w:rsidR="005F6563" w:rsidRPr="006172F3" w:rsidRDefault="005F6563" w:rsidP="004E174B">
            <w:pPr>
              <w:rPr>
                <w:rStyle w:val="Zwaar"/>
              </w:rPr>
            </w:pPr>
            <w:r>
              <w:rPr>
                <w:rStyle w:val="Zwaar"/>
              </w:rPr>
              <w:t>2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5" w:type="dxa"/>
            <w:shd w:val="clear" w:color="auto" w:fill="EAF5F2" w:themeFill="accent4" w:themeFillTint="33"/>
          </w:tcPr>
          <w:p w14:paraId="4A9BB11F" w14:textId="424046EE" w:rsidR="005F6563" w:rsidRPr="006172F3" w:rsidRDefault="005F6563" w:rsidP="004E174B">
            <w:pPr>
              <w:rPr>
                <w:rStyle w:val="Zwaar"/>
              </w:rPr>
            </w:pPr>
            <w:r>
              <w:rPr>
                <w:rStyle w:val="Zwaar"/>
              </w:rPr>
              <w:t>3</w:t>
            </w:r>
            <w:r w:rsidRPr="006172F3">
              <w:rPr>
                <w:rStyle w:val="Zwaar"/>
              </w:rPr>
              <w:tab/>
            </w:r>
            <w:r w:rsidR="00CE3A48">
              <w:t>Weekend</w:t>
            </w:r>
          </w:p>
        </w:tc>
        <w:tc>
          <w:tcPr>
            <w:tcW w:w="2076" w:type="dxa"/>
            <w:shd w:val="clear" w:color="auto" w:fill="EAF5F2" w:themeFill="accent4" w:themeFillTint="33"/>
          </w:tcPr>
          <w:p w14:paraId="51E6DED5" w14:textId="477ED476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4</w:t>
            </w:r>
            <w:r w:rsidRPr="006172F3">
              <w:rPr>
                <w:rStyle w:val="Zwaar"/>
              </w:rPr>
              <w:tab/>
            </w:r>
            <w:r w:rsidR="00CE3A48">
              <w:t>Weekend</w:t>
            </w:r>
          </w:p>
        </w:tc>
        <w:tc>
          <w:tcPr>
            <w:tcW w:w="2076" w:type="dxa"/>
            <w:shd w:val="clear" w:color="auto" w:fill="FFFFFF" w:themeFill="background1"/>
          </w:tcPr>
          <w:p w14:paraId="20FF72CA" w14:textId="77777777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5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7" w:type="dxa"/>
            <w:shd w:val="clear" w:color="auto" w:fill="FFFFFF" w:themeFill="background1"/>
          </w:tcPr>
          <w:p w14:paraId="02E367F5" w14:textId="77777777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6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7" w:type="dxa"/>
            <w:shd w:val="clear" w:color="auto" w:fill="FFFFFF" w:themeFill="background1"/>
          </w:tcPr>
          <w:p w14:paraId="6917DACC" w14:textId="77777777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7</w:t>
            </w:r>
            <w:r w:rsidRPr="006172F3">
              <w:rPr>
                <w:rStyle w:val="Zwaar"/>
              </w:rPr>
              <w:tab/>
            </w:r>
          </w:p>
        </w:tc>
      </w:tr>
      <w:tr w:rsidR="005F6563" w:rsidRPr="006172F3" w14:paraId="46CDAEE2" w14:textId="77777777" w:rsidTr="00225397">
        <w:trPr>
          <w:trHeight w:hRule="exact" w:val="1701"/>
        </w:trPr>
        <w:tc>
          <w:tcPr>
            <w:tcW w:w="2075" w:type="dxa"/>
            <w:shd w:val="clear" w:color="auto" w:fill="FFFFFF" w:themeFill="background1"/>
          </w:tcPr>
          <w:p w14:paraId="35736EB0" w14:textId="77777777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8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5" w:type="dxa"/>
            <w:shd w:val="clear" w:color="auto" w:fill="FFFFFF" w:themeFill="background1"/>
          </w:tcPr>
          <w:p w14:paraId="286A35B3" w14:textId="77777777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9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5" w:type="dxa"/>
            <w:shd w:val="clear" w:color="auto" w:fill="EAF5F2" w:themeFill="accent4" w:themeFillTint="33"/>
          </w:tcPr>
          <w:p w14:paraId="0D9ACCC0" w14:textId="5AEEADA4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10</w:t>
            </w:r>
            <w:r w:rsidRPr="006172F3">
              <w:rPr>
                <w:rStyle w:val="Zwaar"/>
              </w:rPr>
              <w:tab/>
            </w:r>
            <w:r w:rsidR="00CE3A48">
              <w:t>Weekend</w:t>
            </w:r>
          </w:p>
        </w:tc>
        <w:tc>
          <w:tcPr>
            <w:tcW w:w="2076" w:type="dxa"/>
            <w:shd w:val="clear" w:color="auto" w:fill="EAF5F2" w:themeFill="accent4" w:themeFillTint="33"/>
          </w:tcPr>
          <w:p w14:paraId="06ADA87C" w14:textId="6910D4F9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11</w:t>
            </w:r>
            <w:r w:rsidRPr="006172F3">
              <w:rPr>
                <w:rStyle w:val="Zwaar"/>
              </w:rPr>
              <w:tab/>
            </w:r>
            <w:r w:rsidR="00CE3A48">
              <w:t>Weekend</w:t>
            </w:r>
          </w:p>
        </w:tc>
        <w:tc>
          <w:tcPr>
            <w:tcW w:w="2076" w:type="dxa"/>
            <w:shd w:val="clear" w:color="auto" w:fill="FFFFFF" w:themeFill="background1"/>
          </w:tcPr>
          <w:p w14:paraId="4F256281" w14:textId="77777777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12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7" w:type="dxa"/>
            <w:shd w:val="clear" w:color="auto" w:fill="FFFFFF" w:themeFill="background1"/>
          </w:tcPr>
          <w:p w14:paraId="6840D750" w14:textId="77777777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13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7" w:type="dxa"/>
            <w:shd w:val="clear" w:color="auto" w:fill="FFFFFF" w:themeFill="background1"/>
          </w:tcPr>
          <w:p w14:paraId="1A90F9D9" w14:textId="77777777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14</w:t>
            </w:r>
            <w:r w:rsidRPr="006172F3">
              <w:rPr>
                <w:rStyle w:val="Zwaar"/>
              </w:rPr>
              <w:tab/>
            </w:r>
          </w:p>
        </w:tc>
      </w:tr>
      <w:tr w:rsidR="005F6563" w:rsidRPr="006172F3" w14:paraId="3EFBAEC1" w14:textId="77777777" w:rsidTr="00287D9E">
        <w:trPr>
          <w:trHeight w:hRule="exact" w:val="1701"/>
        </w:trPr>
        <w:tc>
          <w:tcPr>
            <w:tcW w:w="2075" w:type="dxa"/>
            <w:shd w:val="clear" w:color="auto" w:fill="FFFFFF" w:themeFill="background1"/>
          </w:tcPr>
          <w:p w14:paraId="5BBADEA7" w14:textId="77777777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15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5" w:type="dxa"/>
            <w:shd w:val="clear" w:color="auto" w:fill="FFFFFF" w:themeFill="background1"/>
          </w:tcPr>
          <w:p w14:paraId="2AFCA29B" w14:textId="77777777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16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5" w:type="dxa"/>
            <w:shd w:val="clear" w:color="auto" w:fill="EAF5F2" w:themeFill="accent4" w:themeFillTint="33"/>
          </w:tcPr>
          <w:p w14:paraId="38F6EA67" w14:textId="52F651CE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17</w:t>
            </w:r>
            <w:r w:rsidRPr="006172F3">
              <w:rPr>
                <w:rStyle w:val="Zwaar"/>
              </w:rPr>
              <w:tab/>
            </w:r>
            <w:r w:rsidR="00CE3A48">
              <w:t>Weekend</w:t>
            </w:r>
          </w:p>
        </w:tc>
        <w:tc>
          <w:tcPr>
            <w:tcW w:w="2076" w:type="dxa"/>
            <w:shd w:val="clear" w:color="auto" w:fill="EAF5F2" w:themeFill="accent4" w:themeFillTint="33"/>
          </w:tcPr>
          <w:p w14:paraId="738B3FF1" w14:textId="012BF8BF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18</w:t>
            </w:r>
            <w:r w:rsidRPr="006172F3">
              <w:rPr>
                <w:rStyle w:val="Zwaar"/>
              </w:rPr>
              <w:tab/>
            </w:r>
            <w:r w:rsidR="00CE3A48">
              <w:t>Weekend</w:t>
            </w:r>
          </w:p>
        </w:tc>
        <w:tc>
          <w:tcPr>
            <w:tcW w:w="2076" w:type="dxa"/>
            <w:shd w:val="clear" w:color="auto" w:fill="FFFFFF" w:themeFill="background1"/>
          </w:tcPr>
          <w:p w14:paraId="4020E82D" w14:textId="77777777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19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7" w:type="dxa"/>
            <w:shd w:val="clear" w:color="auto" w:fill="F1BA28" w:themeFill="accent5"/>
          </w:tcPr>
          <w:p w14:paraId="4977E847" w14:textId="44BCF380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20</w:t>
            </w:r>
            <w:r w:rsidRPr="006172F3">
              <w:rPr>
                <w:rStyle w:val="Zwaar"/>
              </w:rPr>
              <w:tab/>
            </w:r>
            <w:r w:rsidR="00287D9E">
              <w:t>Ouderavond Hike 2, klas 8</w:t>
            </w:r>
          </w:p>
        </w:tc>
        <w:tc>
          <w:tcPr>
            <w:tcW w:w="2077" w:type="dxa"/>
            <w:shd w:val="clear" w:color="auto" w:fill="FFFFFF" w:themeFill="background1"/>
          </w:tcPr>
          <w:p w14:paraId="1816D525" w14:textId="77777777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21</w:t>
            </w:r>
            <w:r w:rsidRPr="006172F3">
              <w:rPr>
                <w:rStyle w:val="Zwaar"/>
              </w:rPr>
              <w:tab/>
            </w:r>
          </w:p>
        </w:tc>
      </w:tr>
      <w:tr w:rsidR="005F6563" w:rsidRPr="006172F3" w14:paraId="3EC55B30" w14:textId="77777777" w:rsidTr="00287D9E">
        <w:trPr>
          <w:trHeight w:hRule="exact" w:val="1701"/>
        </w:trPr>
        <w:tc>
          <w:tcPr>
            <w:tcW w:w="2075" w:type="dxa"/>
            <w:shd w:val="clear" w:color="auto" w:fill="F1BA28" w:themeFill="accent5"/>
          </w:tcPr>
          <w:p w14:paraId="586BF26F" w14:textId="107DE5FF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22</w:t>
            </w:r>
            <w:r w:rsidRPr="006172F3">
              <w:rPr>
                <w:rStyle w:val="Zwaar"/>
              </w:rPr>
              <w:tab/>
            </w:r>
            <w:r w:rsidR="00287D9E">
              <w:t xml:space="preserve">Quiz </w:t>
            </w:r>
            <w:proofErr w:type="spellStart"/>
            <w:r w:rsidR="00287D9E">
              <w:t>Night</w:t>
            </w:r>
            <w:proofErr w:type="spellEnd"/>
            <w:r w:rsidR="00287D9E">
              <w:t xml:space="preserve"> </w:t>
            </w:r>
            <w:proofErr w:type="spellStart"/>
            <w:r w:rsidR="00287D9E">
              <w:t>Lassus</w:t>
            </w:r>
            <w:proofErr w:type="spellEnd"/>
            <w:r w:rsidR="00287D9E">
              <w:t xml:space="preserve"> Campus</w:t>
            </w:r>
          </w:p>
        </w:tc>
        <w:tc>
          <w:tcPr>
            <w:tcW w:w="2075" w:type="dxa"/>
            <w:shd w:val="clear" w:color="auto" w:fill="FFFFFF" w:themeFill="background1"/>
          </w:tcPr>
          <w:p w14:paraId="404081BD" w14:textId="77777777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23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5" w:type="dxa"/>
            <w:shd w:val="clear" w:color="auto" w:fill="EAF5F2" w:themeFill="accent4" w:themeFillTint="33"/>
          </w:tcPr>
          <w:p w14:paraId="05BDFB57" w14:textId="3ABDDDAD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24</w:t>
            </w:r>
            <w:r w:rsidRPr="006172F3">
              <w:rPr>
                <w:rStyle w:val="Zwaar"/>
              </w:rPr>
              <w:tab/>
            </w:r>
            <w:r w:rsidR="00CE3A48">
              <w:t>Weekend</w:t>
            </w:r>
          </w:p>
        </w:tc>
        <w:tc>
          <w:tcPr>
            <w:tcW w:w="2076" w:type="dxa"/>
            <w:shd w:val="clear" w:color="auto" w:fill="EAF5F2" w:themeFill="accent4" w:themeFillTint="33"/>
          </w:tcPr>
          <w:p w14:paraId="645FFD9D" w14:textId="2F35BC18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25</w:t>
            </w:r>
            <w:r w:rsidRPr="006172F3">
              <w:rPr>
                <w:rStyle w:val="Zwaar"/>
              </w:rPr>
              <w:tab/>
            </w:r>
            <w:r w:rsidR="00CE3A48">
              <w:t>Weekend</w:t>
            </w:r>
          </w:p>
        </w:tc>
        <w:tc>
          <w:tcPr>
            <w:tcW w:w="2076" w:type="dxa"/>
            <w:shd w:val="clear" w:color="auto" w:fill="99D0C1" w:themeFill="accent4"/>
          </w:tcPr>
          <w:p w14:paraId="5191550A" w14:textId="2D3B2EE5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26</w:t>
            </w:r>
            <w:r w:rsidRPr="006172F3">
              <w:rPr>
                <w:rStyle w:val="Zwaar"/>
              </w:rPr>
              <w:tab/>
            </w:r>
            <w:r w:rsidR="00287D9E">
              <w:t>Meivakantie</w:t>
            </w:r>
          </w:p>
        </w:tc>
        <w:tc>
          <w:tcPr>
            <w:tcW w:w="2077" w:type="dxa"/>
            <w:shd w:val="clear" w:color="auto" w:fill="99D0C1" w:themeFill="accent4"/>
          </w:tcPr>
          <w:p w14:paraId="4F7834C7" w14:textId="66E7F0B9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27</w:t>
            </w:r>
            <w:r w:rsidRPr="006172F3">
              <w:rPr>
                <w:rStyle w:val="Zwaar"/>
              </w:rPr>
              <w:tab/>
            </w:r>
            <w:r w:rsidR="00287D9E">
              <w:t>Meivakantie</w:t>
            </w:r>
            <w:r w:rsidR="00CC1EE7">
              <w:t>, Koningsdag</w:t>
            </w:r>
          </w:p>
        </w:tc>
        <w:tc>
          <w:tcPr>
            <w:tcW w:w="2077" w:type="dxa"/>
            <w:shd w:val="clear" w:color="auto" w:fill="99D0C1" w:themeFill="accent4"/>
          </w:tcPr>
          <w:p w14:paraId="518D8F75" w14:textId="21BBC626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28</w:t>
            </w:r>
            <w:r w:rsidRPr="006172F3">
              <w:rPr>
                <w:rStyle w:val="Zwaar"/>
              </w:rPr>
              <w:tab/>
            </w:r>
            <w:r w:rsidR="00287D9E">
              <w:t>Meivakantie</w:t>
            </w:r>
          </w:p>
        </w:tc>
      </w:tr>
      <w:tr w:rsidR="005F6563" w:rsidRPr="006172F3" w14:paraId="337D1623" w14:textId="77777777" w:rsidTr="00287D9E">
        <w:trPr>
          <w:gridAfter w:val="5"/>
          <w:wAfter w:w="10381" w:type="dxa"/>
          <w:trHeight w:hRule="exact" w:val="1701"/>
        </w:trPr>
        <w:tc>
          <w:tcPr>
            <w:tcW w:w="2075" w:type="dxa"/>
            <w:shd w:val="clear" w:color="auto" w:fill="99D0C1" w:themeFill="accent4"/>
          </w:tcPr>
          <w:p w14:paraId="3448188E" w14:textId="731D9055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29</w:t>
            </w:r>
            <w:r w:rsidRPr="006172F3">
              <w:rPr>
                <w:rStyle w:val="Zwaar"/>
              </w:rPr>
              <w:tab/>
            </w:r>
            <w:r w:rsidR="00287D9E">
              <w:t>Meivakantie</w:t>
            </w:r>
          </w:p>
        </w:tc>
        <w:tc>
          <w:tcPr>
            <w:tcW w:w="2075" w:type="dxa"/>
            <w:shd w:val="clear" w:color="auto" w:fill="99D0C1" w:themeFill="accent4"/>
          </w:tcPr>
          <w:p w14:paraId="4CE2CA70" w14:textId="65BEB1AC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30</w:t>
            </w:r>
            <w:r w:rsidRPr="006172F3">
              <w:rPr>
                <w:rStyle w:val="Zwaar"/>
              </w:rPr>
              <w:tab/>
            </w:r>
            <w:r w:rsidR="00287D9E">
              <w:t>Meivakantie</w:t>
            </w:r>
          </w:p>
        </w:tc>
      </w:tr>
    </w:tbl>
    <w:p w14:paraId="60C70252" w14:textId="77777777" w:rsidR="005B6ED5" w:rsidRDefault="005B6ED5" w:rsidP="00E60189"/>
    <w:p w14:paraId="4DB0FA2D" w14:textId="77777777" w:rsidR="005B6ED5" w:rsidRDefault="005B6ED5" w:rsidP="00E60189">
      <w:pPr>
        <w:sectPr w:rsidR="005B6ED5" w:rsidSect="00A5547F">
          <w:headerReference w:type="first" r:id="rId18"/>
          <w:pgSz w:w="16840" w:h="11900" w:orient="landscape"/>
          <w:pgMar w:top="1928" w:right="1134" w:bottom="567" w:left="1134" w:header="567" w:footer="567" w:gutter="0"/>
          <w:cols w:space="708"/>
          <w:titlePg/>
          <w:docGrid w:linePitch="360"/>
        </w:sectPr>
      </w:pPr>
    </w:p>
    <w:tbl>
      <w:tblPr>
        <w:tblStyle w:val="BasisTabel"/>
        <w:tblW w:w="0" w:type="auto"/>
        <w:tblBorders>
          <w:top w:val="single" w:sz="12" w:space="0" w:color="46C0BE"/>
          <w:left w:val="single" w:sz="12" w:space="0" w:color="46C0BE"/>
          <w:bottom w:val="single" w:sz="12" w:space="0" w:color="46C0BE"/>
          <w:right w:val="single" w:sz="12" w:space="0" w:color="46C0BE"/>
          <w:insideH w:val="single" w:sz="12" w:space="0" w:color="46C0BE"/>
          <w:insideV w:val="single" w:sz="12" w:space="0" w:color="46C0BE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075"/>
        <w:gridCol w:w="2075"/>
        <w:gridCol w:w="2075"/>
        <w:gridCol w:w="2076"/>
        <w:gridCol w:w="2076"/>
        <w:gridCol w:w="2077"/>
        <w:gridCol w:w="2077"/>
      </w:tblGrid>
      <w:tr w:rsidR="005F6563" w:rsidRPr="006172F3" w14:paraId="5380FFA6" w14:textId="77777777" w:rsidTr="00287D9E">
        <w:trPr>
          <w:trHeight w:hRule="exact" w:val="1701"/>
        </w:trPr>
        <w:tc>
          <w:tcPr>
            <w:tcW w:w="2075" w:type="dxa"/>
            <w:shd w:val="clear" w:color="auto" w:fill="EAF5F2" w:themeFill="accent4" w:themeFillTint="33"/>
          </w:tcPr>
          <w:p w14:paraId="197A69E4" w14:textId="584E2F73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lastRenderedPageBreak/>
              <w:t>1</w:t>
            </w:r>
            <w:r w:rsidRPr="006172F3">
              <w:rPr>
                <w:rStyle w:val="Zwaar"/>
              </w:rPr>
              <w:tab/>
            </w:r>
            <w:r w:rsidR="00CE3A48">
              <w:t>Weekend</w:t>
            </w:r>
            <w:r>
              <w:t xml:space="preserve"> </w:t>
            </w:r>
          </w:p>
        </w:tc>
        <w:tc>
          <w:tcPr>
            <w:tcW w:w="2075" w:type="dxa"/>
            <w:shd w:val="clear" w:color="auto" w:fill="EAF5F2" w:themeFill="accent4" w:themeFillTint="33"/>
          </w:tcPr>
          <w:p w14:paraId="083D05A1" w14:textId="030456E2" w:rsidR="005F6563" w:rsidRPr="006172F3" w:rsidRDefault="005F6563" w:rsidP="004E174B">
            <w:pPr>
              <w:rPr>
                <w:rStyle w:val="Zwaar"/>
              </w:rPr>
            </w:pPr>
            <w:r>
              <w:rPr>
                <w:rStyle w:val="Zwaar"/>
              </w:rPr>
              <w:t>2</w:t>
            </w:r>
            <w:r w:rsidRPr="006172F3">
              <w:rPr>
                <w:rStyle w:val="Zwaar"/>
              </w:rPr>
              <w:tab/>
            </w:r>
            <w:r w:rsidR="00CE3A48">
              <w:t>Weekend</w:t>
            </w:r>
          </w:p>
        </w:tc>
        <w:tc>
          <w:tcPr>
            <w:tcW w:w="2075" w:type="dxa"/>
            <w:shd w:val="clear" w:color="auto" w:fill="99D0C1" w:themeFill="accent4"/>
          </w:tcPr>
          <w:p w14:paraId="280DB500" w14:textId="737C9965" w:rsidR="005F6563" w:rsidRPr="006172F3" w:rsidRDefault="005F6563" w:rsidP="004E174B">
            <w:pPr>
              <w:rPr>
                <w:rStyle w:val="Zwaar"/>
              </w:rPr>
            </w:pPr>
            <w:r>
              <w:rPr>
                <w:rStyle w:val="Zwaar"/>
              </w:rPr>
              <w:t>3</w:t>
            </w:r>
            <w:r w:rsidRPr="006172F3">
              <w:rPr>
                <w:rStyle w:val="Zwaar"/>
              </w:rPr>
              <w:tab/>
            </w:r>
            <w:r w:rsidR="00287D9E">
              <w:t>Meivakantie</w:t>
            </w:r>
          </w:p>
        </w:tc>
        <w:tc>
          <w:tcPr>
            <w:tcW w:w="2076" w:type="dxa"/>
            <w:shd w:val="clear" w:color="auto" w:fill="99D0C1" w:themeFill="accent4"/>
          </w:tcPr>
          <w:p w14:paraId="30E58DBA" w14:textId="4929F91D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4</w:t>
            </w:r>
            <w:r w:rsidRPr="006172F3">
              <w:rPr>
                <w:rStyle w:val="Zwaar"/>
              </w:rPr>
              <w:tab/>
            </w:r>
            <w:r w:rsidR="00287D9E">
              <w:t>Meivakantie</w:t>
            </w:r>
          </w:p>
        </w:tc>
        <w:tc>
          <w:tcPr>
            <w:tcW w:w="2076" w:type="dxa"/>
            <w:shd w:val="clear" w:color="auto" w:fill="99D0C1" w:themeFill="accent4"/>
          </w:tcPr>
          <w:p w14:paraId="717AF268" w14:textId="00AACE99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5</w:t>
            </w:r>
            <w:r w:rsidRPr="006172F3">
              <w:rPr>
                <w:rStyle w:val="Zwaar"/>
              </w:rPr>
              <w:tab/>
            </w:r>
            <w:r w:rsidR="00287D9E">
              <w:t>Meivakantie</w:t>
            </w:r>
            <w:r w:rsidR="00CC1EE7">
              <w:t>, Bevrijdingsdag</w:t>
            </w:r>
          </w:p>
        </w:tc>
        <w:tc>
          <w:tcPr>
            <w:tcW w:w="2077" w:type="dxa"/>
            <w:shd w:val="clear" w:color="auto" w:fill="99D0C1" w:themeFill="accent4"/>
          </w:tcPr>
          <w:p w14:paraId="14B277D2" w14:textId="1E3B2B60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6</w:t>
            </w:r>
            <w:r w:rsidRPr="006172F3">
              <w:rPr>
                <w:rStyle w:val="Zwaar"/>
              </w:rPr>
              <w:tab/>
            </w:r>
            <w:r w:rsidR="00287D9E">
              <w:t>Meivakantie, Hemelvaartsdag</w:t>
            </w:r>
          </w:p>
        </w:tc>
        <w:tc>
          <w:tcPr>
            <w:tcW w:w="2077" w:type="dxa"/>
            <w:shd w:val="clear" w:color="auto" w:fill="99D0C1" w:themeFill="accent4"/>
          </w:tcPr>
          <w:p w14:paraId="1DAB6651" w14:textId="6412B78D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7</w:t>
            </w:r>
            <w:r w:rsidRPr="006172F3">
              <w:rPr>
                <w:rStyle w:val="Zwaar"/>
              </w:rPr>
              <w:tab/>
            </w:r>
            <w:r w:rsidR="00287D9E">
              <w:t>Meivakantie</w:t>
            </w:r>
          </w:p>
        </w:tc>
      </w:tr>
      <w:tr w:rsidR="005F6563" w:rsidRPr="006172F3" w14:paraId="3A191787" w14:textId="77777777" w:rsidTr="006D0DBD">
        <w:trPr>
          <w:trHeight w:hRule="exact" w:val="1701"/>
        </w:trPr>
        <w:tc>
          <w:tcPr>
            <w:tcW w:w="2075" w:type="dxa"/>
            <w:shd w:val="clear" w:color="auto" w:fill="EAF5F2" w:themeFill="accent4" w:themeFillTint="33"/>
          </w:tcPr>
          <w:p w14:paraId="16DC756C" w14:textId="3FD0925A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8</w:t>
            </w:r>
            <w:r w:rsidRPr="006172F3">
              <w:rPr>
                <w:rStyle w:val="Zwaar"/>
              </w:rPr>
              <w:tab/>
            </w:r>
            <w:r w:rsidR="00CE3A48">
              <w:t>Weekend</w:t>
            </w:r>
          </w:p>
        </w:tc>
        <w:tc>
          <w:tcPr>
            <w:tcW w:w="2075" w:type="dxa"/>
            <w:shd w:val="clear" w:color="auto" w:fill="EAF5F2" w:themeFill="accent4" w:themeFillTint="33"/>
          </w:tcPr>
          <w:p w14:paraId="22917C37" w14:textId="3C6FB910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9</w:t>
            </w:r>
            <w:r w:rsidRPr="006172F3">
              <w:rPr>
                <w:rStyle w:val="Zwaar"/>
              </w:rPr>
              <w:tab/>
            </w:r>
            <w:r w:rsidR="00CE3A48">
              <w:t>Weekend</w:t>
            </w:r>
          </w:p>
        </w:tc>
        <w:tc>
          <w:tcPr>
            <w:tcW w:w="2075" w:type="dxa"/>
            <w:shd w:val="clear" w:color="auto" w:fill="D8E8EF" w:themeFill="accent6" w:themeFillTint="33"/>
          </w:tcPr>
          <w:p w14:paraId="42570480" w14:textId="576E1B42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10</w:t>
            </w:r>
            <w:r w:rsidRPr="006172F3">
              <w:rPr>
                <w:rStyle w:val="Zwaar"/>
              </w:rPr>
              <w:tab/>
            </w:r>
            <w:r w:rsidR="006D0DBD">
              <w:t>Afname DIA-toetsen en burgerschapsmeter</w:t>
            </w:r>
          </w:p>
        </w:tc>
        <w:tc>
          <w:tcPr>
            <w:tcW w:w="2076" w:type="dxa"/>
            <w:shd w:val="clear" w:color="auto" w:fill="D8E8EF" w:themeFill="accent6" w:themeFillTint="33"/>
          </w:tcPr>
          <w:p w14:paraId="1F547705" w14:textId="0378585A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11</w:t>
            </w:r>
            <w:r w:rsidRPr="006172F3">
              <w:rPr>
                <w:rStyle w:val="Zwaar"/>
              </w:rPr>
              <w:tab/>
            </w:r>
            <w:r w:rsidR="006D0DBD">
              <w:t>Afname DIA-toetsen en burgerschapsmeter</w:t>
            </w:r>
          </w:p>
        </w:tc>
        <w:tc>
          <w:tcPr>
            <w:tcW w:w="2076" w:type="dxa"/>
            <w:shd w:val="clear" w:color="auto" w:fill="D8E8EF" w:themeFill="accent6" w:themeFillTint="33"/>
          </w:tcPr>
          <w:p w14:paraId="0666D077" w14:textId="1C1E9726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12</w:t>
            </w:r>
            <w:r w:rsidRPr="006172F3">
              <w:rPr>
                <w:rStyle w:val="Zwaar"/>
              </w:rPr>
              <w:tab/>
            </w:r>
            <w:r w:rsidR="006D0DBD">
              <w:t>Afname DIA-toetsen en burgerschapsmeter</w:t>
            </w:r>
          </w:p>
        </w:tc>
        <w:tc>
          <w:tcPr>
            <w:tcW w:w="2077" w:type="dxa"/>
            <w:shd w:val="clear" w:color="auto" w:fill="D8E8EF" w:themeFill="accent6" w:themeFillTint="33"/>
          </w:tcPr>
          <w:p w14:paraId="315809F2" w14:textId="6531532D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13</w:t>
            </w:r>
            <w:r w:rsidRPr="006172F3">
              <w:rPr>
                <w:rStyle w:val="Zwaar"/>
              </w:rPr>
              <w:tab/>
            </w:r>
            <w:r w:rsidR="006D0DBD">
              <w:t>Afnamen DIA-toetsen en burgerschapsmeter</w:t>
            </w:r>
          </w:p>
        </w:tc>
        <w:tc>
          <w:tcPr>
            <w:tcW w:w="2077" w:type="dxa"/>
            <w:shd w:val="clear" w:color="auto" w:fill="D8E8EF" w:themeFill="accent6" w:themeFillTint="33"/>
          </w:tcPr>
          <w:p w14:paraId="198262E8" w14:textId="566426D0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14</w:t>
            </w:r>
            <w:r w:rsidRPr="006172F3">
              <w:rPr>
                <w:rStyle w:val="Zwaar"/>
              </w:rPr>
              <w:tab/>
            </w:r>
            <w:r w:rsidR="006D0DBD">
              <w:t>Afname DIA-toetsen en burgerschapsmeter</w:t>
            </w:r>
          </w:p>
        </w:tc>
      </w:tr>
      <w:tr w:rsidR="005F6563" w:rsidRPr="006172F3" w14:paraId="0B7427C2" w14:textId="77777777" w:rsidTr="00287D9E">
        <w:trPr>
          <w:trHeight w:hRule="exact" w:val="1701"/>
        </w:trPr>
        <w:tc>
          <w:tcPr>
            <w:tcW w:w="2075" w:type="dxa"/>
            <w:shd w:val="clear" w:color="auto" w:fill="EAF5F2" w:themeFill="accent4" w:themeFillTint="33"/>
          </w:tcPr>
          <w:p w14:paraId="6FA86730" w14:textId="2F84542E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15</w:t>
            </w:r>
            <w:r w:rsidRPr="006172F3">
              <w:rPr>
                <w:rStyle w:val="Zwaar"/>
              </w:rPr>
              <w:tab/>
            </w:r>
            <w:r w:rsidR="00CE3A48">
              <w:t>Weekend</w:t>
            </w:r>
          </w:p>
        </w:tc>
        <w:tc>
          <w:tcPr>
            <w:tcW w:w="2075" w:type="dxa"/>
            <w:shd w:val="clear" w:color="auto" w:fill="EAF5F2" w:themeFill="accent4" w:themeFillTint="33"/>
          </w:tcPr>
          <w:p w14:paraId="2A8B91C7" w14:textId="64CB6FC3" w:rsidR="005F6563" w:rsidRPr="00287D9E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16</w:t>
            </w:r>
            <w:r w:rsidRPr="006172F3">
              <w:rPr>
                <w:rStyle w:val="Zwaar"/>
              </w:rPr>
              <w:tab/>
            </w:r>
            <w:proofErr w:type="gramStart"/>
            <w:r w:rsidR="00CE3A48">
              <w:t>Weekend</w:t>
            </w:r>
            <w:r w:rsidR="00287D9E">
              <w:t xml:space="preserve">,   </w:t>
            </w:r>
            <w:proofErr w:type="gramEnd"/>
            <w:r w:rsidR="00287D9E">
              <w:t xml:space="preserve">     1</w:t>
            </w:r>
            <w:r w:rsidR="00287D9E" w:rsidRPr="00287D9E">
              <w:rPr>
                <w:vertAlign w:val="superscript"/>
              </w:rPr>
              <w:t>e</w:t>
            </w:r>
            <w:r w:rsidR="00287D9E">
              <w:rPr>
                <w:vertAlign w:val="superscript"/>
              </w:rPr>
              <w:t xml:space="preserve"> </w:t>
            </w:r>
            <w:r w:rsidR="00287D9E">
              <w:t>Pinksterdag</w:t>
            </w:r>
          </w:p>
        </w:tc>
        <w:tc>
          <w:tcPr>
            <w:tcW w:w="2075" w:type="dxa"/>
            <w:shd w:val="clear" w:color="auto" w:fill="99D0C1" w:themeFill="accent4"/>
          </w:tcPr>
          <w:p w14:paraId="47644401" w14:textId="6C0532DF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17</w:t>
            </w:r>
            <w:r w:rsidRPr="006172F3">
              <w:rPr>
                <w:rStyle w:val="Zwaar"/>
              </w:rPr>
              <w:tab/>
            </w:r>
            <w:r w:rsidR="00287D9E">
              <w:t>2</w:t>
            </w:r>
            <w:r w:rsidR="00287D9E" w:rsidRPr="00287D9E">
              <w:rPr>
                <w:vertAlign w:val="superscript"/>
              </w:rPr>
              <w:t>e</w:t>
            </w:r>
            <w:r w:rsidR="00287D9E">
              <w:t xml:space="preserve"> Pinksterdag, Vertrek Hike Vogezen, klas 8</w:t>
            </w:r>
          </w:p>
        </w:tc>
        <w:tc>
          <w:tcPr>
            <w:tcW w:w="2076" w:type="dxa"/>
            <w:shd w:val="clear" w:color="auto" w:fill="F1BA28" w:themeFill="accent5"/>
          </w:tcPr>
          <w:p w14:paraId="6C91A37E" w14:textId="1B97E58A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18</w:t>
            </w:r>
            <w:r w:rsidRPr="006172F3">
              <w:rPr>
                <w:rStyle w:val="Zwaar"/>
              </w:rPr>
              <w:tab/>
            </w:r>
            <w:r w:rsidR="00287D9E">
              <w:t>Hike Vogezen, klas 8</w:t>
            </w:r>
          </w:p>
        </w:tc>
        <w:tc>
          <w:tcPr>
            <w:tcW w:w="2076" w:type="dxa"/>
            <w:shd w:val="clear" w:color="auto" w:fill="F1BA28" w:themeFill="accent5"/>
          </w:tcPr>
          <w:p w14:paraId="2A39FD67" w14:textId="65F4C75A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19</w:t>
            </w:r>
            <w:r w:rsidRPr="006172F3">
              <w:rPr>
                <w:rStyle w:val="Zwaar"/>
              </w:rPr>
              <w:tab/>
            </w:r>
            <w:r w:rsidR="00287D9E">
              <w:t>Hike Vogezen, klas 8</w:t>
            </w:r>
          </w:p>
        </w:tc>
        <w:tc>
          <w:tcPr>
            <w:tcW w:w="2077" w:type="dxa"/>
            <w:shd w:val="clear" w:color="auto" w:fill="F1BA28" w:themeFill="accent5"/>
          </w:tcPr>
          <w:p w14:paraId="0DBB302A" w14:textId="33FED2FD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20</w:t>
            </w:r>
            <w:r w:rsidRPr="006172F3">
              <w:rPr>
                <w:rStyle w:val="Zwaar"/>
              </w:rPr>
              <w:tab/>
            </w:r>
            <w:r w:rsidR="00287D9E">
              <w:t>Hike Vogezen, klas 8</w:t>
            </w:r>
          </w:p>
        </w:tc>
        <w:tc>
          <w:tcPr>
            <w:tcW w:w="2077" w:type="dxa"/>
            <w:shd w:val="clear" w:color="auto" w:fill="F1BA28" w:themeFill="accent5"/>
          </w:tcPr>
          <w:p w14:paraId="61336345" w14:textId="174F08B1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21</w:t>
            </w:r>
            <w:r w:rsidRPr="006172F3">
              <w:rPr>
                <w:rStyle w:val="Zwaar"/>
              </w:rPr>
              <w:tab/>
            </w:r>
            <w:r w:rsidR="00287D9E">
              <w:t>Hike Vogezen, Klas 8</w:t>
            </w:r>
          </w:p>
        </w:tc>
      </w:tr>
      <w:tr w:rsidR="005F6563" w:rsidRPr="006172F3" w14:paraId="0A88CA56" w14:textId="77777777" w:rsidTr="00287D9E">
        <w:trPr>
          <w:trHeight w:hRule="exact" w:val="1701"/>
        </w:trPr>
        <w:tc>
          <w:tcPr>
            <w:tcW w:w="2075" w:type="dxa"/>
            <w:shd w:val="clear" w:color="auto" w:fill="EAF5F2" w:themeFill="accent4" w:themeFillTint="33"/>
          </w:tcPr>
          <w:p w14:paraId="02260137" w14:textId="6D414AC2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22</w:t>
            </w:r>
            <w:r w:rsidRPr="006172F3">
              <w:rPr>
                <w:rStyle w:val="Zwaar"/>
              </w:rPr>
              <w:tab/>
            </w:r>
            <w:r w:rsidR="00CE3A48">
              <w:t>Weekend</w:t>
            </w:r>
          </w:p>
        </w:tc>
        <w:tc>
          <w:tcPr>
            <w:tcW w:w="2075" w:type="dxa"/>
            <w:shd w:val="clear" w:color="auto" w:fill="EAF5F2" w:themeFill="accent4" w:themeFillTint="33"/>
          </w:tcPr>
          <w:p w14:paraId="07095641" w14:textId="552F71FA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23</w:t>
            </w:r>
            <w:r w:rsidRPr="006172F3">
              <w:rPr>
                <w:rStyle w:val="Zwaar"/>
              </w:rPr>
              <w:tab/>
            </w:r>
            <w:r w:rsidR="00CE3A48">
              <w:t>Weekend</w:t>
            </w:r>
          </w:p>
        </w:tc>
        <w:tc>
          <w:tcPr>
            <w:tcW w:w="2075" w:type="dxa"/>
            <w:shd w:val="clear" w:color="auto" w:fill="FFFFFF" w:themeFill="background1"/>
          </w:tcPr>
          <w:p w14:paraId="0C3EA2BB" w14:textId="77777777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24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6" w:type="dxa"/>
            <w:shd w:val="clear" w:color="auto" w:fill="FFFFFF" w:themeFill="background1"/>
          </w:tcPr>
          <w:p w14:paraId="59F5A35C" w14:textId="77777777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25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6" w:type="dxa"/>
            <w:shd w:val="clear" w:color="auto" w:fill="F1BA28" w:themeFill="accent5"/>
          </w:tcPr>
          <w:p w14:paraId="3F88DD49" w14:textId="069A2936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26</w:t>
            </w:r>
            <w:r w:rsidRPr="006172F3">
              <w:rPr>
                <w:rStyle w:val="Zwaar"/>
              </w:rPr>
              <w:tab/>
            </w:r>
            <w:r w:rsidR="00287D9E">
              <w:t>DIA-toetsen, klas 8</w:t>
            </w:r>
          </w:p>
        </w:tc>
        <w:tc>
          <w:tcPr>
            <w:tcW w:w="2077" w:type="dxa"/>
            <w:shd w:val="clear" w:color="auto" w:fill="F1BA28" w:themeFill="accent5"/>
          </w:tcPr>
          <w:p w14:paraId="009E1CCE" w14:textId="2F135B42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27</w:t>
            </w:r>
            <w:r w:rsidRPr="006172F3">
              <w:rPr>
                <w:rStyle w:val="Zwaar"/>
              </w:rPr>
              <w:tab/>
            </w:r>
            <w:r w:rsidR="00287D9E">
              <w:t>DIA-toetsen, klas 8</w:t>
            </w:r>
          </w:p>
        </w:tc>
        <w:tc>
          <w:tcPr>
            <w:tcW w:w="2077" w:type="dxa"/>
            <w:shd w:val="clear" w:color="auto" w:fill="F1BA28" w:themeFill="accent5"/>
          </w:tcPr>
          <w:p w14:paraId="4CC3B1CC" w14:textId="1EB56815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28</w:t>
            </w:r>
            <w:r w:rsidRPr="006172F3">
              <w:rPr>
                <w:rStyle w:val="Zwaar"/>
              </w:rPr>
              <w:tab/>
            </w:r>
            <w:r w:rsidR="00287D9E">
              <w:t>DIA-toetsen, klas 8</w:t>
            </w:r>
          </w:p>
        </w:tc>
      </w:tr>
      <w:tr w:rsidR="005F6563" w:rsidRPr="006172F3" w14:paraId="169C2EB8" w14:textId="77777777" w:rsidTr="00CE3A48">
        <w:trPr>
          <w:gridAfter w:val="4"/>
          <w:wAfter w:w="8306" w:type="dxa"/>
          <w:trHeight w:hRule="exact" w:val="1701"/>
        </w:trPr>
        <w:tc>
          <w:tcPr>
            <w:tcW w:w="2075" w:type="dxa"/>
            <w:shd w:val="clear" w:color="auto" w:fill="EAF5F2" w:themeFill="accent4" w:themeFillTint="33"/>
          </w:tcPr>
          <w:p w14:paraId="3CC70169" w14:textId="396CB102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29</w:t>
            </w:r>
            <w:r w:rsidRPr="006172F3">
              <w:rPr>
                <w:rStyle w:val="Zwaar"/>
              </w:rPr>
              <w:tab/>
            </w:r>
            <w:r w:rsidR="00CE3A48">
              <w:t>Weekend</w:t>
            </w:r>
          </w:p>
        </w:tc>
        <w:tc>
          <w:tcPr>
            <w:tcW w:w="2075" w:type="dxa"/>
            <w:shd w:val="clear" w:color="auto" w:fill="EAF5F2" w:themeFill="accent4" w:themeFillTint="33"/>
          </w:tcPr>
          <w:p w14:paraId="398DED84" w14:textId="3AA3816E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30</w:t>
            </w:r>
            <w:r w:rsidRPr="006172F3">
              <w:rPr>
                <w:rStyle w:val="Zwaar"/>
              </w:rPr>
              <w:tab/>
            </w:r>
            <w:r w:rsidR="00CE3A48">
              <w:t>Weekend</w:t>
            </w:r>
          </w:p>
        </w:tc>
        <w:tc>
          <w:tcPr>
            <w:tcW w:w="2075" w:type="dxa"/>
            <w:shd w:val="clear" w:color="auto" w:fill="FFFFFF" w:themeFill="background1"/>
          </w:tcPr>
          <w:p w14:paraId="14DDA8AA" w14:textId="77777777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31</w:t>
            </w:r>
            <w:r w:rsidRPr="006172F3">
              <w:rPr>
                <w:rStyle w:val="Zwaar"/>
              </w:rPr>
              <w:tab/>
            </w:r>
          </w:p>
        </w:tc>
      </w:tr>
    </w:tbl>
    <w:p w14:paraId="00B8FBB9" w14:textId="77777777" w:rsidR="005B6ED5" w:rsidRDefault="005B6ED5" w:rsidP="00E60189"/>
    <w:p w14:paraId="539DA87F" w14:textId="77777777" w:rsidR="005B6ED5" w:rsidRDefault="005B6ED5" w:rsidP="00E60189">
      <w:pPr>
        <w:sectPr w:rsidR="005B6ED5" w:rsidSect="00A5547F">
          <w:headerReference w:type="first" r:id="rId19"/>
          <w:pgSz w:w="16840" w:h="11900" w:orient="landscape"/>
          <w:pgMar w:top="1928" w:right="1134" w:bottom="567" w:left="1134" w:header="567" w:footer="567" w:gutter="0"/>
          <w:cols w:space="708"/>
          <w:titlePg/>
          <w:docGrid w:linePitch="360"/>
        </w:sectPr>
      </w:pPr>
    </w:p>
    <w:tbl>
      <w:tblPr>
        <w:tblStyle w:val="BasisTabel"/>
        <w:tblW w:w="0" w:type="auto"/>
        <w:tblBorders>
          <w:top w:val="single" w:sz="12" w:space="0" w:color="9A95C9"/>
          <w:left w:val="single" w:sz="12" w:space="0" w:color="9A95C9"/>
          <w:bottom w:val="single" w:sz="12" w:space="0" w:color="9A95C9"/>
          <w:right w:val="single" w:sz="12" w:space="0" w:color="9A95C9"/>
          <w:insideH w:val="single" w:sz="12" w:space="0" w:color="9A95C9"/>
          <w:insideV w:val="single" w:sz="12" w:space="0" w:color="9A95C9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075"/>
        <w:gridCol w:w="2075"/>
        <w:gridCol w:w="2075"/>
        <w:gridCol w:w="2076"/>
        <w:gridCol w:w="2076"/>
        <w:gridCol w:w="2077"/>
        <w:gridCol w:w="2077"/>
      </w:tblGrid>
      <w:tr w:rsidR="005F6563" w:rsidRPr="006172F3" w14:paraId="25D0AC8C" w14:textId="77777777" w:rsidTr="00FB2810">
        <w:trPr>
          <w:trHeight w:hRule="exact" w:val="1701"/>
        </w:trPr>
        <w:tc>
          <w:tcPr>
            <w:tcW w:w="2075" w:type="dxa"/>
            <w:shd w:val="clear" w:color="auto" w:fill="FFFFFF" w:themeFill="background1"/>
          </w:tcPr>
          <w:p w14:paraId="6255E421" w14:textId="77777777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lastRenderedPageBreak/>
              <w:t>1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5" w:type="dxa"/>
            <w:shd w:val="clear" w:color="auto" w:fill="FFFFFF" w:themeFill="background1"/>
          </w:tcPr>
          <w:p w14:paraId="141DC30C" w14:textId="77777777" w:rsidR="005F6563" w:rsidRPr="006172F3" w:rsidRDefault="005F6563" w:rsidP="004E174B">
            <w:pPr>
              <w:rPr>
                <w:rStyle w:val="Zwaar"/>
              </w:rPr>
            </w:pPr>
            <w:r>
              <w:rPr>
                <w:rStyle w:val="Zwaar"/>
              </w:rPr>
              <w:t>2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5" w:type="dxa"/>
            <w:shd w:val="clear" w:color="auto" w:fill="FFFFFF" w:themeFill="background1"/>
          </w:tcPr>
          <w:p w14:paraId="54D05CE7" w14:textId="77777777" w:rsidR="005F6563" w:rsidRPr="006172F3" w:rsidRDefault="005F6563" w:rsidP="004E174B">
            <w:pPr>
              <w:rPr>
                <w:rStyle w:val="Zwaar"/>
              </w:rPr>
            </w:pPr>
            <w:r>
              <w:rPr>
                <w:rStyle w:val="Zwaar"/>
              </w:rPr>
              <w:t>3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6" w:type="dxa"/>
            <w:shd w:val="clear" w:color="auto" w:fill="FFFFFF" w:themeFill="background1"/>
          </w:tcPr>
          <w:p w14:paraId="5888F6F0" w14:textId="77777777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4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6" w:type="dxa"/>
            <w:shd w:val="clear" w:color="auto" w:fill="EAF5F2" w:themeFill="accent4" w:themeFillTint="33"/>
          </w:tcPr>
          <w:p w14:paraId="19763A0B" w14:textId="071C95EE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5</w:t>
            </w:r>
            <w:r w:rsidRPr="006172F3">
              <w:rPr>
                <w:rStyle w:val="Zwaar"/>
              </w:rPr>
              <w:tab/>
            </w:r>
            <w:r w:rsidR="00FB2810">
              <w:t>Weekend</w:t>
            </w:r>
          </w:p>
        </w:tc>
        <w:tc>
          <w:tcPr>
            <w:tcW w:w="2077" w:type="dxa"/>
            <w:shd w:val="clear" w:color="auto" w:fill="EAF5F2" w:themeFill="accent4" w:themeFillTint="33"/>
          </w:tcPr>
          <w:p w14:paraId="679D7E34" w14:textId="3FD346ED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6</w:t>
            </w:r>
            <w:r w:rsidRPr="006172F3">
              <w:rPr>
                <w:rStyle w:val="Zwaar"/>
              </w:rPr>
              <w:tab/>
            </w:r>
            <w:r w:rsidR="00FB2810">
              <w:t>Weekend</w:t>
            </w:r>
          </w:p>
        </w:tc>
        <w:tc>
          <w:tcPr>
            <w:tcW w:w="2077" w:type="dxa"/>
            <w:shd w:val="clear" w:color="auto" w:fill="FFFFFF" w:themeFill="background1"/>
          </w:tcPr>
          <w:p w14:paraId="1FFF724D" w14:textId="77777777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7</w:t>
            </w:r>
            <w:r w:rsidRPr="006172F3">
              <w:rPr>
                <w:rStyle w:val="Zwaar"/>
              </w:rPr>
              <w:tab/>
            </w:r>
          </w:p>
        </w:tc>
      </w:tr>
      <w:tr w:rsidR="005F6563" w:rsidRPr="006172F3" w14:paraId="60352600" w14:textId="77777777" w:rsidTr="00287D9E">
        <w:trPr>
          <w:trHeight w:hRule="exact" w:val="1701"/>
        </w:trPr>
        <w:tc>
          <w:tcPr>
            <w:tcW w:w="2075" w:type="dxa"/>
            <w:shd w:val="clear" w:color="auto" w:fill="FFFFFF" w:themeFill="background1"/>
          </w:tcPr>
          <w:p w14:paraId="51782FA7" w14:textId="77777777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8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5" w:type="dxa"/>
            <w:shd w:val="clear" w:color="auto" w:fill="FFFFFF" w:themeFill="background1"/>
          </w:tcPr>
          <w:p w14:paraId="0AC90DBC" w14:textId="77777777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9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5" w:type="dxa"/>
            <w:shd w:val="clear" w:color="auto" w:fill="FFFFFF" w:themeFill="background1"/>
          </w:tcPr>
          <w:p w14:paraId="5E20A6A2" w14:textId="77777777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10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6" w:type="dxa"/>
            <w:shd w:val="clear" w:color="auto" w:fill="99D0C1" w:themeFill="accent4"/>
          </w:tcPr>
          <w:p w14:paraId="25A57DAE" w14:textId="12D00A6A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11</w:t>
            </w:r>
            <w:r w:rsidRPr="006172F3">
              <w:rPr>
                <w:rStyle w:val="Zwaar"/>
              </w:rPr>
              <w:tab/>
            </w:r>
            <w:r w:rsidR="00287D9E">
              <w:t>Studiedag, leerlingen vrij</w:t>
            </w:r>
          </w:p>
        </w:tc>
        <w:tc>
          <w:tcPr>
            <w:tcW w:w="2076" w:type="dxa"/>
            <w:shd w:val="clear" w:color="auto" w:fill="EAF5F2" w:themeFill="accent4" w:themeFillTint="33"/>
          </w:tcPr>
          <w:p w14:paraId="58D3341B" w14:textId="0B702C32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12</w:t>
            </w:r>
            <w:r w:rsidRPr="006172F3">
              <w:rPr>
                <w:rStyle w:val="Zwaar"/>
              </w:rPr>
              <w:tab/>
            </w:r>
            <w:r w:rsidR="00FB2810">
              <w:t>Weekend</w:t>
            </w:r>
          </w:p>
        </w:tc>
        <w:tc>
          <w:tcPr>
            <w:tcW w:w="2077" w:type="dxa"/>
            <w:shd w:val="clear" w:color="auto" w:fill="EAF5F2" w:themeFill="accent4" w:themeFillTint="33"/>
          </w:tcPr>
          <w:p w14:paraId="3982DCFB" w14:textId="5C7D1C4C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13</w:t>
            </w:r>
            <w:r w:rsidRPr="006172F3">
              <w:rPr>
                <w:rStyle w:val="Zwaar"/>
              </w:rPr>
              <w:tab/>
            </w:r>
            <w:r w:rsidR="00FB2810">
              <w:t>Weekend</w:t>
            </w:r>
          </w:p>
        </w:tc>
        <w:tc>
          <w:tcPr>
            <w:tcW w:w="2077" w:type="dxa"/>
            <w:shd w:val="clear" w:color="auto" w:fill="FFFFFF" w:themeFill="background1"/>
          </w:tcPr>
          <w:p w14:paraId="6C64559C" w14:textId="77777777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14</w:t>
            </w:r>
            <w:r w:rsidRPr="006172F3">
              <w:rPr>
                <w:rStyle w:val="Zwaar"/>
              </w:rPr>
              <w:tab/>
            </w:r>
          </w:p>
        </w:tc>
      </w:tr>
      <w:tr w:rsidR="005F6563" w:rsidRPr="006172F3" w14:paraId="50B0E0BA" w14:textId="77777777" w:rsidTr="00FB2810">
        <w:trPr>
          <w:trHeight w:hRule="exact" w:val="1701"/>
        </w:trPr>
        <w:tc>
          <w:tcPr>
            <w:tcW w:w="2075" w:type="dxa"/>
            <w:shd w:val="clear" w:color="auto" w:fill="FFFFFF" w:themeFill="background1"/>
          </w:tcPr>
          <w:p w14:paraId="71FFB03A" w14:textId="77777777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15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5" w:type="dxa"/>
            <w:shd w:val="clear" w:color="auto" w:fill="FFFFFF" w:themeFill="background1"/>
          </w:tcPr>
          <w:p w14:paraId="7918A64A" w14:textId="77777777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16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5" w:type="dxa"/>
            <w:shd w:val="clear" w:color="auto" w:fill="FFFFFF" w:themeFill="background1"/>
          </w:tcPr>
          <w:p w14:paraId="41B06370" w14:textId="77777777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17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6" w:type="dxa"/>
            <w:shd w:val="clear" w:color="auto" w:fill="FFFFFF" w:themeFill="background1"/>
          </w:tcPr>
          <w:p w14:paraId="26E39196" w14:textId="77777777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18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6" w:type="dxa"/>
            <w:shd w:val="clear" w:color="auto" w:fill="EAF5F2" w:themeFill="accent4" w:themeFillTint="33"/>
          </w:tcPr>
          <w:p w14:paraId="0354EF6D" w14:textId="365F1F9E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19</w:t>
            </w:r>
            <w:r w:rsidRPr="006172F3">
              <w:rPr>
                <w:rStyle w:val="Zwaar"/>
              </w:rPr>
              <w:tab/>
            </w:r>
            <w:r w:rsidR="00FB2810">
              <w:t>Weekend</w:t>
            </w:r>
          </w:p>
        </w:tc>
        <w:tc>
          <w:tcPr>
            <w:tcW w:w="2077" w:type="dxa"/>
            <w:shd w:val="clear" w:color="auto" w:fill="EAF5F2" w:themeFill="accent4" w:themeFillTint="33"/>
          </w:tcPr>
          <w:p w14:paraId="6C71EA75" w14:textId="39D2685A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20</w:t>
            </w:r>
            <w:r w:rsidRPr="006172F3">
              <w:rPr>
                <w:rStyle w:val="Zwaar"/>
              </w:rPr>
              <w:tab/>
            </w:r>
            <w:r w:rsidR="00FB2810">
              <w:t>Weekend</w:t>
            </w:r>
          </w:p>
        </w:tc>
        <w:tc>
          <w:tcPr>
            <w:tcW w:w="2077" w:type="dxa"/>
            <w:shd w:val="clear" w:color="auto" w:fill="FFFFFF" w:themeFill="background1"/>
          </w:tcPr>
          <w:p w14:paraId="693C7DBE" w14:textId="77777777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21</w:t>
            </w:r>
            <w:r w:rsidRPr="006172F3">
              <w:rPr>
                <w:rStyle w:val="Zwaar"/>
              </w:rPr>
              <w:tab/>
            </w:r>
          </w:p>
        </w:tc>
      </w:tr>
      <w:tr w:rsidR="005F6563" w:rsidRPr="006172F3" w14:paraId="311206F2" w14:textId="77777777" w:rsidTr="00C848EC">
        <w:trPr>
          <w:trHeight w:hRule="exact" w:val="1701"/>
        </w:trPr>
        <w:tc>
          <w:tcPr>
            <w:tcW w:w="2075" w:type="dxa"/>
            <w:shd w:val="clear" w:color="auto" w:fill="FFFFFF" w:themeFill="background1"/>
          </w:tcPr>
          <w:p w14:paraId="2CAA1F55" w14:textId="77777777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22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5" w:type="dxa"/>
            <w:shd w:val="clear" w:color="auto" w:fill="FFFFFF" w:themeFill="background1"/>
          </w:tcPr>
          <w:p w14:paraId="1580B89A" w14:textId="77777777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23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5" w:type="dxa"/>
            <w:shd w:val="clear" w:color="auto" w:fill="F1BA28" w:themeFill="accent5"/>
          </w:tcPr>
          <w:p w14:paraId="0636B2AE" w14:textId="69DA4D4E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24</w:t>
            </w:r>
            <w:r w:rsidRPr="006172F3">
              <w:rPr>
                <w:rStyle w:val="Zwaar"/>
              </w:rPr>
              <w:tab/>
            </w:r>
            <w:proofErr w:type="gramStart"/>
            <w:r w:rsidR="00287D9E">
              <w:t>Sint Jans</w:t>
            </w:r>
            <w:proofErr w:type="gramEnd"/>
            <w:r w:rsidR="00287D9E">
              <w:t xml:space="preserve"> viering</w:t>
            </w:r>
          </w:p>
        </w:tc>
        <w:tc>
          <w:tcPr>
            <w:tcW w:w="2076" w:type="dxa"/>
            <w:shd w:val="clear" w:color="auto" w:fill="FFFFFF" w:themeFill="background1"/>
          </w:tcPr>
          <w:p w14:paraId="7B7182AB" w14:textId="77777777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25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6" w:type="dxa"/>
            <w:shd w:val="clear" w:color="auto" w:fill="EAF5F2" w:themeFill="accent4" w:themeFillTint="33"/>
          </w:tcPr>
          <w:p w14:paraId="4CAEC292" w14:textId="58D103B4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26</w:t>
            </w:r>
            <w:r w:rsidRPr="006172F3">
              <w:rPr>
                <w:rStyle w:val="Zwaar"/>
              </w:rPr>
              <w:tab/>
            </w:r>
            <w:r w:rsidR="00FB2810">
              <w:t>Weekend</w:t>
            </w:r>
          </w:p>
        </w:tc>
        <w:tc>
          <w:tcPr>
            <w:tcW w:w="2077" w:type="dxa"/>
            <w:shd w:val="clear" w:color="auto" w:fill="EAF5F2" w:themeFill="accent4" w:themeFillTint="33"/>
          </w:tcPr>
          <w:p w14:paraId="676B3CD2" w14:textId="1B4C6CF1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27</w:t>
            </w:r>
            <w:r w:rsidRPr="006172F3">
              <w:rPr>
                <w:rStyle w:val="Zwaar"/>
              </w:rPr>
              <w:tab/>
            </w:r>
            <w:r w:rsidR="00FB2810">
              <w:t>Weekend</w:t>
            </w:r>
          </w:p>
        </w:tc>
        <w:tc>
          <w:tcPr>
            <w:tcW w:w="2077" w:type="dxa"/>
            <w:shd w:val="clear" w:color="auto" w:fill="D8E8EF" w:themeFill="accent6" w:themeFillTint="33"/>
          </w:tcPr>
          <w:p w14:paraId="18091FB4" w14:textId="55C0DBDF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28</w:t>
            </w:r>
            <w:r w:rsidRPr="006172F3">
              <w:rPr>
                <w:rStyle w:val="Zwaar"/>
              </w:rPr>
              <w:tab/>
            </w:r>
            <w:r w:rsidR="00C848EC" w:rsidRPr="00C848EC">
              <w:rPr>
                <w:rStyle w:val="Zwaar"/>
                <w:rFonts w:asciiTheme="minorHAnsi" w:hAnsiTheme="minorHAnsi"/>
              </w:rPr>
              <w:t>Inhaaldag</w:t>
            </w:r>
          </w:p>
        </w:tc>
      </w:tr>
      <w:tr w:rsidR="005F6563" w:rsidRPr="006172F3" w14:paraId="62B6D963" w14:textId="77777777" w:rsidTr="00C848EC">
        <w:trPr>
          <w:gridAfter w:val="5"/>
          <w:wAfter w:w="10381" w:type="dxa"/>
          <w:trHeight w:hRule="exact" w:val="1701"/>
        </w:trPr>
        <w:tc>
          <w:tcPr>
            <w:tcW w:w="2075" w:type="dxa"/>
            <w:shd w:val="clear" w:color="auto" w:fill="D8E8EF" w:themeFill="accent6" w:themeFillTint="33"/>
          </w:tcPr>
          <w:p w14:paraId="1BA1417E" w14:textId="3E9F0703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29</w:t>
            </w:r>
            <w:r w:rsidRPr="006172F3">
              <w:rPr>
                <w:rStyle w:val="Zwaar"/>
              </w:rPr>
              <w:tab/>
            </w:r>
            <w:r w:rsidR="00C848EC" w:rsidRPr="00C848EC">
              <w:rPr>
                <w:rStyle w:val="Zwaar"/>
                <w:rFonts w:asciiTheme="minorHAnsi" w:hAnsiTheme="minorHAnsi"/>
              </w:rPr>
              <w:t>Inhaaldag</w:t>
            </w:r>
          </w:p>
        </w:tc>
        <w:tc>
          <w:tcPr>
            <w:tcW w:w="2075" w:type="dxa"/>
            <w:shd w:val="clear" w:color="auto" w:fill="F1BA28" w:themeFill="accent5"/>
          </w:tcPr>
          <w:p w14:paraId="145A2E81" w14:textId="32B278B1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30</w:t>
            </w:r>
            <w:r w:rsidRPr="006172F3">
              <w:rPr>
                <w:rStyle w:val="Zwaar"/>
              </w:rPr>
              <w:tab/>
            </w:r>
            <w:r w:rsidR="006D0DBD">
              <w:rPr>
                <w:shd w:val="clear" w:color="auto" w:fill="F1BA28" w:themeFill="accent5"/>
              </w:rPr>
              <w:t>Projectweek</w:t>
            </w:r>
          </w:p>
        </w:tc>
      </w:tr>
    </w:tbl>
    <w:p w14:paraId="1BBE9298" w14:textId="77777777" w:rsidR="007357F4" w:rsidRDefault="007357F4" w:rsidP="00E60189"/>
    <w:p w14:paraId="790A8CB5" w14:textId="77777777" w:rsidR="005B6ED5" w:rsidRDefault="005B6ED5" w:rsidP="00E60189">
      <w:pPr>
        <w:sectPr w:rsidR="005B6ED5" w:rsidSect="00A5547F">
          <w:headerReference w:type="first" r:id="rId20"/>
          <w:pgSz w:w="16840" w:h="11900" w:orient="landscape"/>
          <w:pgMar w:top="1928" w:right="1134" w:bottom="567" w:left="1134" w:header="567" w:footer="567" w:gutter="0"/>
          <w:cols w:space="708"/>
          <w:titlePg/>
          <w:docGrid w:linePitch="360"/>
        </w:sectPr>
      </w:pPr>
    </w:p>
    <w:tbl>
      <w:tblPr>
        <w:tblStyle w:val="BasisTabel"/>
        <w:tblW w:w="0" w:type="auto"/>
        <w:tblBorders>
          <w:top w:val="single" w:sz="12" w:space="0" w:color="46C0BE"/>
          <w:left w:val="single" w:sz="12" w:space="0" w:color="46C0BE"/>
          <w:bottom w:val="single" w:sz="12" w:space="0" w:color="46C0BE"/>
          <w:right w:val="single" w:sz="12" w:space="0" w:color="46C0BE"/>
          <w:insideH w:val="single" w:sz="12" w:space="0" w:color="46C0BE"/>
          <w:insideV w:val="single" w:sz="12" w:space="0" w:color="46C0BE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075"/>
        <w:gridCol w:w="2075"/>
        <w:gridCol w:w="2075"/>
        <w:gridCol w:w="2076"/>
        <w:gridCol w:w="2076"/>
        <w:gridCol w:w="2077"/>
        <w:gridCol w:w="2077"/>
      </w:tblGrid>
      <w:tr w:rsidR="005F6563" w:rsidRPr="006172F3" w14:paraId="7D90D0C4" w14:textId="77777777" w:rsidTr="00031A81">
        <w:trPr>
          <w:trHeight w:hRule="exact" w:val="1701"/>
        </w:trPr>
        <w:tc>
          <w:tcPr>
            <w:tcW w:w="2075" w:type="dxa"/>
            <w:shd w:val="clear" w:color="auto" w:fill="F1BA28" w:themeFill="accent5"/>
          </w:tcPr>
          <w:p w14:paraId="24C50480" w14:textId="4727C630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lastRenderedPageBreak/>
              <w:t>1</w:t>
            </w:r>
            <w:r w:rsidRPr="006172F3">
              <w:rPr>
                <w:rStyle w:val="Zwaar"/>
              </w:rPr>
              <w:tab/>
            </w:r>
            <w:r w:rsidR="006D0DBD">
              <w:t>Projectweek</w:t>
            </w:r>
          </w:p>
        </w:tc>
        <w:tc>
          <w:tcPr>
            <w:tcW w:w="2075" w:type="dxa"/>
            <w:shd w:val="clear" w:color="auto" w:fill="F1BA28" w:themeFill="accent5"/>
          </w:tcPr>
          <w:p w14:paraId="354A6902" w14:textId="5AD91C3D" w:rsidR="005F6563" w:rsidRPr="006172F3" w:rsidRDefault="005F6563" w:rsidP="004E174B">
            <w:pPr>
              <w:rPr>
                <w:rStyle w:val="Zwaar"/>
              </w:rPr>
            </w:pPr>
            <w:r>
              <w:rPr>
                <w:rStyle w:val="Zwaar"/>
              </w:rPr>
              <w:t>2</w:t>
            </w:r>
            <w:r w:rsidRPr="006172F3">
              <w:rPr>
                <w:rStyle w:val="Zwaar"/>
              </w:rPr>
              <w:tab/>
            </w:r>
            <w:r w:rsidR="00031A81">
              <w:t>Project eindevent</w:t>
            </w:r>
          </w:p>
        </w:tc>
        <w:tc>
          <w:tcPr>
            <w:tcW w:w="2075" w:type="dxa"/>
            <w:shd w:val="clear" w:color="auto" w:fill="EAF5F2" w:themeFill="accent4" w:themeFillTint="33"/>
          </w:tcPr>
          <w:p w14:paraId="02AB48A6" w14:textId="12E82F2D" w:rsidR="005F6563" w:rsidRPr="006172F3" w:rsidRDefault="005F6563" w:rsidP="004E174B">
            <w:pPr>
              <w:rPr>
                <w:rStyle w:val="Zwaar"/>
              </w:rPr>
            </w:pPr>
            <w:r>
              <w:rPr>
                <w:rStyle w:val="Zwaar"/>
              </w:rPr>
              <w:t>3</w:t>
            </w:r>
            <w:r w:rsidRPr="006172F3">
              <w:rPr>
                <w:rStyle w:val="Zwaar"/>
              </w:rPr>
              <w:tab/>
            </w:r>
            <w:r w:rsidR="00FB2810">
              <w:t xml:space="preserve">Weekend </w:t>
            </w:r>
          </w:p>
        </w:tc>
        <w:tc>
          <w:tcPr>
            <w:tcW w:w="2076" w:type="dxa"/>
            <w:shd w:val="clear" w:color="auto" w:fill="EAF5F2" w:themeFill="accent4" w:themeFillTint="33"/>
          </w:tcPr>
          <w:p w14:paraId="000EB065" w14:textId="32D9EFF1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4</w:t>
            </w:r>
            <w:r w:rsidRPr="006172F3">
              <w:rPr>
                <w:rStyle w:val="Zwaar"/>
              </w:rPr>
              <w:tab/>
            </w:r>
            <w:r w:rsidR="00FB2810">
              <w:t>Weekend</w:t>
            </w:r>
          </w:p>
        </w:tc>
        <w:tc>
          <w:tcPr>
            <w:tcW w:w="2076" w:type="dxa"/>
            <w:shd w:val="clear" w:color="auto" w:fill="FFFFFF" w:themeFill="background1"/>
          </w:tcPr>
          <w:p w14:paraId="4E91CCFD" w14:textId="104CE56E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5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7" w:type="dxa"/>
            <w:shd w:val="clear" w:color="auto" w:fill="FFFFFF" w:themeFill="background1"/>
          </w:tcPr>
          <w:p w14:paraId="4A71DC85" w14:textId="561D37C9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6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7" w:type="dxa"/>
            <w:shd w:val="clear" w:color="auto" w:fill="FFFFFF" w:themeFill="background1"/>
          </w:tcPr>
          <w:p w14:paraId="0D25C8B0" w14:textId="77777777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7</w:t>
            </w:r>
            <w:r w:rsidRPr="006172F3">
              <w:rPr>
                <w:rStyle w:val="Zwaar"/>
              </w:rPr>
              <w:tab/>
            </w:r>
          </w:p>
        </w:tc>
      </w:tr>
      <w:tr w:rsidR="005F6563" w:rsidRPr="006172F3" w14:paraId="1FD8F6D4" w14:textId="77777777" w:rsidTr="00287D9E">
        <w:trPr>
          <w:trHeight w:hRule="exact" w:val="1701"/>
        </w:trPr>
        <w:tc>
          <w:tcPr>
            <w:tcW w:w="2075" w:type="dxa"/>
            <w:shd w:val="clear" w:color="auto" w:fill="F1BA28" w:themeFill="accent5"/>
          </w:tcPr>
          <w:p w14:paraId="29D966CD" w14:textId="2093C577" w:rsidR="005F6563" w:rsidRDefault="005F6563" w:rsidP="004E174B">
            <w:r w:rsidRPr="006172F3">
              <w:rPr>
                <w:rStyle w:val="Zwaar"/>
              </w:rPr>
              <w:t>8</w:t>
            </w:r>
            <w:r w:rsidRPr="006172F3">
              <w:rPr>
                <w:rStyle w:val="Zwaar"/>
              </w:rPr>
              <w:tab/>
            </w:r>
            <w:r w:rsidR="00031A81">
              <w:rPr>
                <w:rStyle w:val="Zwaar"/>
              </w:rPr>
              <w:t>-</w:t>
            </w:r>
            <w:r w:rsidR="00287D9E">
              <w:t>Uitreiking getuigschrift</w:t>
            </w:r>
          </w:p>
          <w:p w14:paraId="67363321" w14:textId="77777777" w:rsidR="00031A81" w:rsidRDefault="00031A81" w:rsidP="004E174B"/>
          <w:p w14:paraId="37A5DE53" w14:textId="187309D5" w:rsidR="00031A81" w:rsidRPr="006172F3" w:rsidRDefault="00031A81" w:rsidP="004E174B">
            <w:pPr>
              <w:rPr>
                <w:rStyle w:val="Zwaar"/>
              </w:rPr>
            </w:pPr>
            <w:r>
              <w:t>- Boeken inleveren</w:t>
            </w:r>
          </w:p>
        </w:tc>
        <w:tc>
          <w:tcPr>
            <w:tcW w:w="2075" w:type="dxa"/>
            <w:shd w:val="clear" w:color="auto" w:fill="FFFFFF" w:themeFill="background1"/>
          </w:tcPr>
          <w:p w14:paraId="714ED803" w14:textId="77777777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9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5" w:type="dxa"/>
            <w:shd w:val="clear" w:color="auto" w:fill="EAF5F2" w:themeFill="accent4" w:themeFillTint="33"/>
          </w:tcPr>
          <w:p w14:paraId="78C1DE54" w14:textId="384DDE05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10</w:t>
            </w:r>
            <w:r w:rsidRPr="006172F3">
              <w:rPr>
                <w:rStyle w:val="Zwaar"/>
              </w:rPr>
              <w:tab/>
            </w:r>
            <w:r w:rsidR="00FB2810">
              <w:t>Weekend</w:t>
            </w:r>
          </w:p>
        </w:tc>
        <w:tc>
          <w:tcPr>
            <w:tcW w:w="2076" w:type="dxa"/>
            <w:shd w:val="clear" w:color="auto" w:fill="EAF5F2" w:themeFill="accent4" w:themeFillTint="33"/>
          </w:tcPr>
          <w:p w14:paraId="407B244B" w14:textId="78065C0D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11</w:t>
            </w:r>
            <w:r w:rsidRPr="006172F3">
              <w:rPr>
                <w:rStyle w:val="Zwaar"/>
              </w:rPr>
              <w:tab/>
            </w:r>
            <w:r w:rsidR="00FB2810">
              <w:t>Weekend</w:t>
            </w:r>
          </w:p>
        </w:tc>
        <w:tc>
          <w:tcPr>
            <w:tcW w:w="2076" w:type="dxa"/>
            <w:shd w:val="clear" w:color="auto" w:fill="99D0C1" w:themeFill="accent4"/>
          </w:tcPr>
          <w:p w14:paraId="4F2C1AC0" w14:textId="09DAF4D9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12</w:t>
            </w:r>
            <w:r w:rsidRPr="006172F3">
              <w:rPr>
                <w:rStyle w:val="Zwaar"/>
              </w:rPr>
              <w:tab/>
            </w:r>
            <w:r w:rsidR="00287D9E">
              <w:t>Zomervakantie</w:t>
            </w:r>
          </w:p>
        </w:tc>
        <w:tc>
          <w:tcPr>
            <w:tcW w:w="2077" w:type="dxa"/>
            <w:shd w:val="clear" w:color="auto" w:fill="99D0C1" w:themeFill="accent4"/>
          </w:tcPr>
          <w:p w14:paraId="6A0B18DB" w14:textId="308E14EB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13</w:t>
            </w:r>
            <w:r w:rsidRPr="006172F3">
              <w:rPr>
                <w:rStyle w:val="Zwaar"/>
              </w:rPr>
              <w:tab/>
            </w:r>
            <w:r w:rsidR="00287D9E">
              <w:t>Zomervakantie</w:t>
            </w:r>
          </w:p>
        </w:tc>
        <w:tc>
          <w:tcPr>
            <w:tcW w:w="2077" w:type="dxa"/>
            <w:shd w:val="clear" w:color="auto" w:fill="99D0C1" w:themeFill="accent4"/>
          </w:tcPr>
          <w:p w14:paraId="46C572FC" w14:textId="5CFFCDB2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14</w:t>
            </w:r>
            <w:r w:rsidRPr="006172F3">
              <w:rPr>
                <w:rStyle w:val="Zwaar"/>
              </w:rPr>
              <w:tab/>
            </w:r>
            <w:r w:rsidR="00287D9E">
              <w:t>Zomervakantie</w:t>
            </w:r>
          </w:p>
        </w:tc>
      </w:tr>
      <w:tr w:rsidR="005F6563" w:rsidRPr="006172F3" w14:paraId="19FC905E" w14:textId="77777777" w:rsidTr="00287D9E">
        <w:trPr>
          <w:trHeight w:hRule="exact" w:val="1701"/>
        </w:trPr>
        <w:tc>
          <w:tcPr>
            <w:tcW w:w="2075" w:type="dxa"/>
            <w:shd w:val="clear" w:color="auto" w:fill="99D0C1" w:themeFill="accent4"/>
          </w:tcPr>
          <w:p w14:paraId="6181EF37" w14:textId="3BDF26DC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15</w:t>
            </w:r>
            <w:r w:rsidRPr="006172F3">
              <w:rPr>
                <w:rStyle w:val="Zwaar"/>
              </w:rPr>
              <w:tab/>
            </w:r>
            <w:r w:rsidR="00287D9E">
              <w:t>Zomervakantie</w:t>
            </w:r>
          </w:p>
        </w:tc>
        <w:tc>
          <w:tcPr>
            <w:tcW w:w="2075" w:type="dxa"/>
            <w:shd w:val="clear" w:color="auto" w:fill="99D0C1" w:themeFill="accent4"/>
          </w:tcPr>
          <w:p w14:paraId="50C306C4" w14:textId="1B321FE1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16</w:t>
            </w:r>
            <w:r w:rsidRPr="006172F3">
              <w:rPr>
                <w:rStyle w:val="Zwaar"/>
              </w:rPr>
              <w:tab/>
            </w:r>
            <w:r w:rsidR="00287D9E">
              <w:t>Zomervakantie</w:t>
            </w:r>
          </w:p>
        </w:tc>
        <w:tc>
          <w:tcPr>
            <w:tcW w:w="2075" w:type="dxa"/>
            <w:shd w:val="clear" w:color="auto" w:fill="EAF5F2" w:themeFill="accent4" w:themeFillTint="33"/>
          </w:tcPr>
          <w:p w14:paraId="64E77BB8" w14:textId="22FFC090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17</w:t>
            </w:r>
            <w:r w:rsidRPr="006172F3">
              <w:rPr>
                <w:rStyle w:val="Zwaar"/>
              </w:rPr>
              <w:tab/>
            </w:r>
            <w:r w:rsidR="00FB2810">
              <w:t>Weekend</w:t>
            </w:r>
          </w:p>
        </w:tc>
        <w:tc>
          <w:tcPr>
            <w:tcW w:w="2076" w:type="dxa"/>
            <w:shd w:val="clear" w:color="auto" w:fill="EAF5F2" w:themeFill="accent4" w:themeFillTint="33"/>
          </w:tcPr>
          <w:p w14:paraId="1F823EFA" w14:textId="60BA2848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18</w:t>
            </w:r>
            <w:r w:rsidRPr="006172F3">
              <w:rPr>
                <w:rStyle w:val="Zwaar"/>
              </w:rPr>
              <w:tab/>
            </w:r>
            <w:r w:rsidR="00FB2810">
              <w:t>Weekend</w:t>
            </w:r>
          </w:p>
        </w:tc>
        <w:tc>
          <w:tcPr>
            <w:tcW w:w="2076" w:type="dxa"/>
            <w:shd w:val="clear" w:color="auto" w:fill="99D0C1" w:themeFill="accent4"/>
          </w:tcPr>
          <w:p w14:paraId="62B6BD55" w14:textId="41B3C147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19</w:t>
            </w:r>
            <w:r w:rsidRPr="006172F3">
              <w:rPr>
                <w:rStyle w:val="Zwaar"/>
              </w:rPr>
              <w:tab/>
            </w:r>
            <w:r w:rsidR="00287D9E">
              <w:t>Zomervakantie</w:t>
            </w:r>
          </w:p>
        </w:tc>
        <w:tc>
          <w:tcPr>
            <w:tcW w:w="2077" w:type="dxa"/>
            <w:shd w:val="clear" w:color="auto" w:fill="99D0C1" w:themeFill="accent4"/>
          </w:tcPr>
          <w:p w14:paraId="178A4EC8" w14:textId="0D88A327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20</w:t>
            </w:r>
            <w:r w:rsidRPr="006172F3">
              <w:rPr>
                <w:rStyle w:val="Zwaar"/>
              </w:rPr>
              <w:tab/>
            </w:r>
            <w:r w:rsidR="00287D9E">
              <w:t>Zomervakantie</w:t>
            </w:r>
          </w:p>
        </w:tc>
        <w:tc>
          <w:tcPr>
            <w:tcW w:w="2077" w:type="dxa"/>
            <w:shd w:val="clear" w:color="auto" w:fill="99D0C1" w:themeFill="accent4"/>
          </w:tcPr>
          <w:p w14:paraId="2FFD0D86" w14:textId="115A989F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21</w:t>
            </w:r>
            <w:r w:rsidRPr="006172F3">
              <w:rPr>
                <w:rStyle w:val="Zwaar"/>
              </w:rPr>
              <w:tab/>
            </w:r>
            <w:r w:rsidR="00287D9E">
              <w:t>Zomervakantie</w:t>
            </w:r>
          </w:p>
        </w:tc>
      </w:tr>
      <w:tr w:rsidR="005F6563" w:rsidRPr="006172F3" w14:paraId="6363F79D" w14:textId="77777777" w:rsidTr="00287D9E">
        <w:trPr>
          <w:trHeight w:hRule="exact" w:val="1701"/>
        </w:trPr>
        <w:tc>
          <w:tcPr>
            <w:tcW w:w="2075" w:type="dxa"/>
            <w:shd w:val="clear" w:color="auto" w:fill="99D0C1" w:themeFill="accent4"/>
          </w:tcPr>
          <w:p w14:paraId="093B32F4" w14:textId="45877626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22</w:t>
            </w:r>
            <w:r w:rsidRPr="006172F3">
              <w:rPr>
                <w:rStyle w:val="Zwaar"/>
              </w:rPr>
              <w:tab/>
            </w:r>
            <w:r w:rsidR="00287D9E">
              <w:t>Zomervakantie</w:t>
            </w:r>
          </w:p>
        </w:tc>
        <w:tc>
          <w:tcPr>
            <w:tcW w:w="2075" w:type="dxa"/>
            <w:shd w:val="clear" w:color="auto" w:fill="99D0C1" w:themeFill="accent4"/>
          </w:tcPr>
          <w:p w14:paraId="3F1E7516" w14:textId="1CF67F95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23</w:t>
            </w:r>
            <w:r w:rsidRPr="006172F3">
              <w:rPr>
                <w:rStyle w:val="Zwaar"/>
              </w:rPr>
              <w:tab/>
            </w:r>
            <w:r w:rsidR="00287D9E">
              <w:t>Zomervakantie</w:t>
            </w:r>
          </w:p>
        </w:tc>
        <w:tc>
          <w:tcPr>
            <w:tcW w:w="2075" w:type="dxa"/>
            <w:shd w:val="clear" w:color="auto" w:fill="EAF5F2" w:themeFill="accent4" w:themeFillTint="33"/>
          </w:tcPr>
          <w:p w14:paraId="0E7E9A8C" w14:textId="1DC4D21A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24</w:t>
            </w:r>
            <w:r w:rsidRPr="006172F3">
              <w:rPr>
                <w:rStyle w:val="Zwaar"/>
              </w:rPr>
              <w:tab/>
            </w:r>
            <w:r w:rsidR="00FB2810">
              <w:t>Weekend</w:t>
            </w:r>
          </w:p>
        </w:tc>
        <w:tc>
          <w:tcPr>
            <w:tcW w:w="2076" w:type="dxa"/>
            <w:shd w:val="clear" w:color="auto" w:fill="EAF5F2" w:themeFill="accent4" w:themeFillTint="33"/>
          </w:tcPr>
          <w:p w14:paraId="29FBA043" w14:textId="1DA6A11C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25</w:t>
            </w:r>
            <w:r w:rsidRPr="006172F3">
              <w:rPr>
                <w:rStyle w:val="Zwaar"/>
              </w:rPr>
              <w:tab/>
            </w:r>
            <w:r w:rsidR="00FB2810">
              <w:t>Weekend</w:t>
            </w:r>
          </w:p>
        </w:tc>
        <w:tc>
          <w:tcPr>
            <w:tcW w:w="2076" w:type="dxa"/>
            <w:shd w:val="clear" w:color="auto" w:fill="99D0C1" w:themeFill="accent4"/>
          </w:tcPr>
          <w:p w14:paraId="353FF50B" w14:textId="28918B3F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26</w:t>
            </w:r>
            <w:r w:rsidRPr="006172F3">
              <w:rPr>
                <w:rStyle w:val="Zwaar"/>
              </w:rPr>
              <w:tab/>
            </w:r>
            <w:r w:rsidR="00287D9E">
              <w:t>Zomervakantie</w:t>
            </w:r>
          </w:p>
        </w:tc>
        <w:tc>
          <w:tcPr>
            <w:tcW w:w="2077" w:type="dxa"/>
            <w:shd w:val="clear" w:color="auto" w:fill="99D0C1" w:themeFill="accent4"/>
          </w:tcPr>
          <w:p w14:paraId="71A88481" w14:textId="46030826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27</w:t>
            </w:r>
            <w:r w:rsidRPr="006172F3">
              <w:rPr>
                <w:rStyle w:val="Zwaar"/>
              </w:rPr>
              <w:tab/>
            </w:r>
            <w:r w:rsidR="00287D9E">
              <w:t>Zomervakantie</w:t>
            </w:r>
          </w:p>
        </w:tc>
        <w:tc>
          <w:tcPr>
            <w:tcW w:w="2077" w:type="dxa"/>
            <w:shd w:val="clear" w:color="auto" w:fill="99D0C1" w:themeFill="accent4"/>
          </w:tcPr>
          <w:p w14:paraId="68F03D13" w14:textId="06700EF6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28</w:t>
            </w:r>
            <w:r w:rsidRPr="006172F3">
              <w:rPr>
                <w:rStyle w:val="Zwaar"/>
              </w:rPr>
              <w:tab/>
            </w:r>
            <w:r w:rsidR="00287D9E">
              <w:t>Zomervakantie</w:t>
            </w:r>
          </w:p>
        </w:tc>
      </w:tr>
      <w:tr w:rsidR="005F6563" w:rsidRPr="006172F3" w14:paraId="3ABD1C15" w14:textId="77777777" w:rsidTr="00287D9E">
        <w:trPr>
          <w:gridAfter w:val="4"/>
          <w:wAfter w:w="8306" w:type="dxa"/>
          <w:trHeight w:hRule="exact" w:val="1701"/>
        </w:trPr>
        <w:tc>
          <w:tcPr>
            <w:tcW w:w="2075" w:type="dxa"/>
            <w:shd w:val="clear" w:color="auto" w:fill="99D0C1" w:themeFill="accent4"/>
          </w:tcPr>
          <w:p w14:paraId="0D1F2997" w14:textId="01E836EC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29</w:t>
            </w:r>
            <w:r w:rsidRPr="006172F3">
              <w:rPr>
                <w:rStyle w:val="Zwaar"/>
              </w:rPr>
              <w:tab/>
            </w:r>
            <w:r w:rsidR="00287D9E">
              <w:t>Zomervakantie</w:t>
            </w:r>
          </w:p>
        </w:tc>
        <w:tc>
          <w:tcPr>
            <w:tcW w:w="2075" w:type="dxa"/>
            <w:shd w:val="clear" w:color="auto" w:fill="99D0C1" w:themeFill="accent4"/>
          </w:tcPr>
          <w:p w14:paraId="7F8B3A60" w14:textId="380C20EC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30</w:t>
            </w:r>
            <w:r w:rsidRPr="006172F3">
              <w:rPr>
                <w:rStyle w:val="Zwaar"/>
              </w:rPr>
              <w:tab/>
            </w:r>
            <w:r w:rsidR="00287D9E">
              <w:t>Zomervakantie</w:t>
            </w:r>
          </w:p>
        </w:tc>
        <w:tc>
          <w:tcPr>
            <w:tcW w:w="2075" w:type="dxa"/>
            <w:shd w:val="clear" w:color="auto" w:fill="EAF5F2" w:themeFill="accent4" w:themeFillTint="33"/>
          </w:tcPr>
          <w:p w14:paraId="1B4B81BE" w14:textId="0EC7867A" w:rsidR="005F6563" w:rsidRPr="006172F3" w:rsidRDefault="005F6563" w:rsidP="004E174B">
            <w:pPr>
              <w:rPr>
                <w:rStyle w:val="Zwaar"/>
              </w:rPr>
            </w:pPr>
            <w:r w:rsidRPr="006172F3">
              <w:rPr>
                <w:rStyle w:val="Zwaar"/>
              </w:rPr>
              <w:t>31</w:t>
            </w:r>
            <w:r w:rsidRPr="006172F3">
              <w:rPr>
                <w:rStyle w:val="Zwaar"/>
              </w:rPr>
              <w:tab/>
            </w:r>
            <w:r w:rsidR="00FB2810">
              <w:t>Weekend</w:t>
            </w:r>
          </w:p>
        </w:tc>
      </w:tr>
    </w:tbl>
    <w:p w14:paraId="03EB251A" w14:textId="77777777" w:rsidR="005B6ED5" w:rsidRDefault="005B6ED5" w:rsidP="00E60189"/>
    <w:sectPr w:rsidR="005B6ED5" w:rsidSect="00A5547F">
      <w:headerReference w:type="first" r:id="rId21"/>
      <w:pgSz w:w="16840" w:h="11900" w:orient="landscape"/>
      <w:pgMar w:top="1928" w:right="1134" w:bottom="567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EB5967" w14:textId="77777777" w:rsidR="005408AC" w:rsidRDefault="005408AC" w:rsidP="00B4731D">
      <w:pPr>
        <w:spacing w:line="240" w:lineRule="auto"/>
      </w:pPr>
      <w:r>
        <w:separator/>
      </w:r>
    </w:p>
  </w:endnote>
  <w:endnote w:type="continuationSeparator" w:id="0">
    <w:p w14:paraId="57C22F5C" w14:textId="77777777" w:rsidR="005408AC" w:rsidRDefault="005408AC" w:rsidP="00B4731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89A1723D-2EC3-0D43-A889-D40AE015E603}"/>
    <w:embedBold r:id="rId2" w:fontKey="{F858719F-5A62-964C-B97C-120FED3B94AF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3" w:fontKey="{BBE83A59-4575-C947-9999-87145F31789F}"/>
  </w:font>
  <w:font w:name="Ubuntu">
    <w:panose1 w:val="020B0504030602030204"/>
    <w:charset w:val="00"/>
    <w:family w:val="swiss"/>
    <w:pitch w:val="variable"/>
    <w:sig w:usb0="E00002FF" w:usb1="5000205B" w:usb2="00000000" w:usb3="00000000" w:csb0="0000009F" w:csb1="00000000"/>
    <w:embedRegular r:id="rId4" w:fontKey="{3E518C5E-D0B7-1B46-8B64-3E734A4E68D0}"/>
    <w:embedBold r:id="rId5" w:fontKey="{89DF5C54-3E88-E349-9EEE-C917E5F1083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6" w:fontKey="{FF6D3FC5-D060-E549-B078-7FEA0A747B60}"/>
  </w:font>
  <w:font w:name="Arial (Hoofdtekst)">
    <w:altName w:val="Arial"/>
    <w:panose1 w:val="020B0604020202020204"/>
    <w:charset w:val="00"/>
    <w:family w:val="roman"/>
    <w:pitch w:val="default"/>
  </w:font>
  <w:font w:name="Arialman">
    <w:panose1 w:val="020B0604020202020204"/>
    <w:charset w:val="00"/>
    <w:family w:val="roman"/>
    <w:pitch w:val="default"/>
  </w:font>
  <w:font w:name="Roboto Slab Black">
    <w:panose1 w:val="00000000000000000000"/>
    <w:charset w:val="00"/>
    <w:family w:val="auto"/>
    <w:pitch w:val="variable"/>
    <w:sig w:usb0="000004FF" w:usb1="8000405F" w:usb2="00000022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F5D0DA" w14:textId="77777777" w:rsidR="005408AC" w:rsidRDefault="005408AC" w:rsidP="00B4731D">
      <w:pPr>
        <w:spacing w:line="240" w:lineRule="auto"/>
      </w:pPr>
      <w:r>
        <w:separator/>
      </w:r>
    </w:p>
  </w:footnote>
  <w:footnote w:type="continuationSeparator" w:id="0">
    <w:p w14:paraId="09414547" w14:textId="77777777" w:rsidR="005408AC" w:rsidRDefault="005408AC" w:rsidP="00B4731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4E36D" w14:textId="77777777" w:rsidR="00A5547F" w:rsidRDefault="00A5547F">
    <w:pPr>
      <w:pStyle w:val="Kopteks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66625481" wp14:editId="2828D0AA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715489" cy="7581112"/>
          <wp:effectExtent l="0" t="0" r="3810" b="1270"/>
          <wp:wrapNone/>
          <wp:docPr id="1558241114" name="Afbeelding 1" descr="Augustu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8241114" name="Afbeelding 1" descr="Augustu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15489" cy="75811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8FF4F" w14:textId="77777777" w:rsidR="00A5547F" w:rsidRDefault="00A5547F">
    <w:pPr>
      <w:pStyle w:val="Koptekst"/>
    </w:pPr>
    <w:r>
      <w:rPr>
        <w:noProof/>
      </w:rPr>
      <w:drawing>
        <wp:anchor distT="0" distB="0" distL="114300" distR="114300" simplePos="0" relativeHeight="251664384" behindDoc="1" locked="0" layoutInCell="1" allowOverlap="1" wp14:anchorId="403CCFD2" wp14:editId="58494D66">
          <wp:simplePos x="0" y="0"/>
          <wp:positionH relativeFrom="page">
            <wp:posOffset>1</wp:posOffset>
          </wp:positionH>
          <wp:positionV relativeFrom="page">
            <wp:posOffset>0</wp:posOffset>
          </wp:positionV>
          <wp:extent cx="10715487" cy="7581112"/>
          <wp:effectExtent l="0" t="0" r="3810" b="1270"/>
          <wp:wrapNone/>
          <wp:docPr id="1955321639" name="Afbeelding 1" descr="Septemb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5321639" name="Afbeelding 1" descr="September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15487" cy="75811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09623" w14:textId="77777777" w:rsidR="005B6ED5" w:rsidRDefault="005B6ED5">
    <w:pPr>
      <w:pStyle w:val="Koptekst"/>
    </w:pPr>
    <w:r>
      <w:rPr>
        <w:noProof/>
      </w:rPr>
      <w:drawing>
        <wp:anchor distT="0" distB="0" distL="114300" distR="114300" simplePos="0" relativeHeight="251666432" behindDoc="1" locked="0" layoutInCell="1" allowOverlap="1" wp14:anchorId="42DAEC9C" wp14:editId="0CF06B2D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715487" cy="7581111"/>
          <wp:effectExtent l="0" t="0" r="3810" b="1270"/>
          <wp:wrapNone/>
          <wp:docPr id="1050328638" name="Afbeelding 1" descr="Oktob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0328638" name="Afbeelding 1" descr="Oktober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15487" cy="75811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0CF4C" w14:textId="77777777" w:rsidR="005B6ED5" w:rsidRDefault="005B6ED5">
    <w:pPr>
      <w:pStyle w:val="Koptekst"/>
    </w:pPr>
    <w:r>
      <w:rPr>
        <w:noProof/>
      </w:rPr>
      <w:drawing>
        <wp:anchor distT="0" distB="0" distL="114300" distR="114300" simplePos="0" relativeHeight="251684864" behindDoc="1" locked="0" layoutInCell="1" allowOverlap="1" wp14:anchorId="7909EAF3" wp14:editId="1D97FAFE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715487" cy="7581111"/>
          <wp:effectExtent l="0" t="0" r="3810" b="1270"/>
          <wp:wrapNone/>
          <wp:docPr id="1048739174" name="Afbeelding 1" descr="Novemb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8739174" name="Afbeelding 1" descr="November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15487" cy="75811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1EB08" w14:textId="77777777" w:rsidR="005B6ED5" w:rsidRDefault="005B6ED5">
    <w:pPr>
      <w:pStyle w:val="Koptekst"/>
    </w:pPr>
    <w:r>
      <w:rPr>
        <w:noProof/>
      </w:rPr>
      <w:drawing>
        <wp:anchor distT="0" distB="0" distL="114300" distR="114300" simplePos="0" relativeHeight="251682816" behindDoc="1" locked="0" layoutInCell="1" allowOverlap="1" wp14:anchorId="2BEAF1E7" wp14:editId="462467A6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715487" cy="7581111"/>
          <wp:effectExtent l="0" t="0" r="3810" b="1270"/>
          <wp:wrapNone/>
          <wp:docPr id="1598244918" name="Afbeelding 1" descr="Decemb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8244918" name="Afbeelding 1" descr="December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15487" cy="75811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6608E" w14:textId="77777777" w:rsidR="005B6ED5" w:rsidRDefault="005B6ED5">
    <w:pPr>
      <w:pStyle w:val="Koptekst"/>
    </w:pPr>
    <w:r>
      <w:rPr>
        <w:noProof/>
      </w:rPr>
      <w:drawing>
        <wp:anchor distT="0" distB="0" distL="114300" distR="114300" simplePos="0" relativeHeight="251680768" behindDoc="1" locked="0" layoutInCell="1" allowOverlap="1" wp14:anchorId="11BF9F59" wp14:editId="2D42DED8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715487" cy="7581111"/>
          <wp:effectExtent l="0" t="0" r="3810" b="1270"/>
          <wp:wrapNone/>
          <wp:docPr id="1813054359" name="Afbeelding 1" descr="Januar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3054359" name="Afbeelding 1" descr="Januari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15487" cy="75811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A124B" w14:textId="77777777" w:rsidR="005B6ED5" w:rsidRDefault="005B6ED5">
    <w:pPr>
      <w:pStyle w:val="Koptekst"/>
    </w:pPr>
    <w:r>
      <w:rPr>
        <w:noProof/>
      </w:rPr>
      <w:drawing>
        <wp:anchor distT="0" distB="0" distL="114300" distR="114300" simplePos="0" relativeHeight="251678720" behindDoc="1" locked="0" layoutInCell="1" allowOverlap="1" wp14:anchorId="5E81F78F" wp14:editId="1CF53996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715487" cy="7581111"/>
          <wp:effectExtent l="0" t="0" r="3810" b="1270"/>
          <wp:wrapNone/>
          <wp:docPr id="1412319750" name="Afbeelding 1" descr="Februar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2319750" name="Afbeelding 1" descr="Februari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15487" cy="75811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2D6C9" w14:textId="77777777" w:rsidR="005B6ED5" w:rsidRDefault="005B6ED5">
    <w:pPr>
      <w:pStyle w:val="Koptekst"/>
    </w:pPr>
    <w:r>
      <w:rPr>
        <w:noProof/>
      </w:rPr>
      <w:drawing>
        <wp:anchor distT="0" distB="0" distL="114300" distR="114300" simplePos="0" relativeHeight="251676672" behindDoc="1" locked="0" layoutInCell="1" allowOverlap="1" wp14:anchorId="256421F8" wp14:editId="125FCB84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715487" cy="7581111"/>
          <wp:effectExtent l="0" t="0" r="3810" b="1270"/>
          <wp:wrapNone/>
          <wp:docPr id="912662541" name="Afbeelding 1" descr="Maa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2662541" name="Afbeelding 1" descr="Maar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15487" cy="75811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8F71C" w14:textId="77777777" w:rsidR="005B6ED5" w:rsidRDefault="005B6ED5">
    <w:pPr>
      <w:pStyle w:val="Koptekst"/>
    </w:pPr>
    <w:r>
      <w:rPr>
        <w:noProof/>
      </w:rPr>
      <w:drawing>
        <wp:anchor distT="0" distB="0" distL="114300" distR="114300" simplePos="0" relativeHeight="251674624" behindDoc="1" locked="0" layoutInCell="1" allowOverlap="1" wp14:anchorId="7F0E0CE3" wp14:editId="2223B53A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715487" cy="7581111"/>
          <wp:effectExtent l="0" t="0" r="3810" b="1270"/>
          <wp:wrapNone/>
          <wp:docPr id="1687284565" name="Afbeelding 1" descr="Apr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7284565" name="Afbeelding 1" descr="April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15487" cy="75811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915A3" w14:textId="77777777" w:rsidR="005B6ED5" w:rsidRDefault="005B6ED5">
    <w:pPr>
      <w:pStyle w:val="Koptekst"/>
    </w:pPr>
    <w:r>
      <w:rPr>
        <w:noProof/>
      </w:rPr>
      <w:drawing>
        <wp:anchor distT="0" distB="0" distL="114300" distR="114300" simplePos="0" relativeHeight="251672576" behindDoc="1" locked="0" layoutInCell="1" allowOverlap="1" wp14:anchorId="1085FC4E" wp14:editId="0C62808C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715487" cy="7581111"/>
          <wp:effectExtent l="0" t="0" r="3810" b="1270"/>
          <wp:wrapNone/>
          <wp:docPr id="1662501451" name="Afbeelding 1" descr="Me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2501451" name="Afbeelding 1" descr="Mei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15487" cy="75811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EBBBE" w14:textId="77777777" w:rsidR="005B6ED5" w:rsidRDefault="005B6ED5">
    <w:pPr>
      <w:pStyle w:val="Koptekst"/>
    </w:pPr>
    <w:r>
      <w:rPr>
        <w:noProof/>
      </w:rPr>
      <w:drawing>
        <wp:anchor distT="0" distB="0" distL="114300" distR="114300" simplePos="0" relativeHeight="251670528" behindDoc="1" locked="0" layoutInCell="1" allowOverlap="1" wp14:anchorId="0893EEE4" wp14:editId="1182316D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715487" cy="7581111"/>
          <wp:effectExtent l="0" t="0" r="3810" b="1270"/>
          <wp:wrapNone/>
          <wp:docPr id="1484487868" name="Afbeelding 1" descr="Ju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4487868" name="Afbeelding 1" descr="Juni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15487" cy="75811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59425" w14:textId="77777777" w:rsidR="005B6ED5" w:rsidRDefault="005B6ED5">
    <w:pPr>
      <w:pStyle w:val="Koptekst"/>
    </w:pPr>
    <w:r>
      <w:rPr>
        <w:noProof/>
      </w:rPr>
      <w:drawing>
        <wp:anchor distT="0" distB="0" distL="114300" distR="114300" simplePos="0" relativeHeight="251668480" behindDoc="1" locked="0" layoutInCell="1" allowOverlap="1" wp14:anchorId="5E425248" wp14:editId="78B8C91E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715486" cy="7581111"/>
          <wp:effectExtent l="0" t="0" r="3810" b="1270"/>
          <wp:wrapNone/>
          <wp:docPr id="1917223786" name="Afbeelding 1" descr="Jul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7223786" name="Afbeelding 1" descr="Juli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15486" cy="75811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1C83696"/>
    <w:lvl w:ilvl="0">
      <w:start w:val="1"/>
      <w:numFmt w:val="decimal"/>
      <w:pStyle w:val="Lijstnummering5"/>
      <w:lvlText w:val="%1."/>
      <w:lvlJc w:val="left"/>
      <w:pPr>
        <w:tabs>
          <w:tab w:val="num" w:pos="1418"/>
        </w:tabs>
        <w:ind w:left="1418" w:hanging="284"/>
      </w:pPr>
      <w:rPr>
        <w:rFonts w:hint="default"/>
      </w:rPr>
    </w:lvl>
  </w:abstractNum>
  <w:abstractNum w:abstractNumId="1" w15:restartNumberingAfterBreak="0">
    <w:nsid w:val="FFFFFF7D"/>
    <w:multiLevelType w:val="singleLevel"/>
    <w:tmpl w:val="F2D44552"/>
    <w:lvl w:ilvl="0">
      <w:start w:val="1"/>
      <w:numFmt w:val="decimal"/>
      <w:pStyle w:val="Lijstnummering4"/>
      <w:lvlText w:val="%1."/>
      <w:lvlJc w:val="left"/>
      <w:pPr>
        <w:tabs>
          <w:tab w:val="num" w:pos="1134"/>
        </w:tabs>
        <w:ind w:left="1134" w:hanging="283"/>
      </w:pPr>
      <w:rPr>
        <w:rFonts w:hint="default"/>
      </w:rPr>
    </w:lvl>
  </w:abstractNum>
  <w:abstractNum w:abstractNumId="2" w15:restartNumberingAfterBreak="0">
    <w:nsid w:val="FFFFFF7E"/>
    <w:multiLevelType w:val="singleLevel"/>
    <w:tmpl w:val="3EB28A50"/>
    <w:lvl w:ilvl="0">
      <w:start w:val="1"/>
      <w:numFmt w:val="decimal"/>
      <w:pStyle w:val="Lijstnummering3"/>
      <w:lvlText w:val="%1."/>
      <w:lvlJc w:val="left"/>
      <w:pPr>
        <w:tabs>
          <w:tab w:val="num" w:pos="851"/>
        </w:tabs>
        <w:ind w:left="851" w:hanging="284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2AAECE5E"/>
    <w:lvl w:ilvl="0">
      <w:start w:val="1"/>
      <w:numFmt w:val="decimal"/>
      <w:pStyle w:val="Lijstnummering2"/>
      <w:lvlText w:val="%1."/>
      <w:lvlJc w:val="left"/>
      <w:pPr>
        <w:tabs>
          <w:tab w:val="num" w:pos="567"/>
        </w:tabs>
        <w:ind w:left="567" w:hanging="283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D0CA7120"/>
    <w:lvl w:ilvl="0">
      <w:start w:val="1"/>
      <w:numFmt w:val="bullet"/>
      <w:pStyle w:val="Lijstopsomteken5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D4DC8E"/>
    <w:lvl w:ilvl="0">
      <w:start w:val="1"/>
      <w:numFmt w:val="bullet"/>
      <w:pStyle w:val="Lijstopsomteken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9527E60"/>
    <w:lvl w:ilvl="0">
      <w:start w:val="1"/>
      <w:numFmt w:val="bullet"/>
      <w:pStyle w:val="Lijstopsomteken3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42E5682"/>
    <w:lvl w:ilvl="0">
      <w:start w:val="1"/>
      <w:numFmt w:val="bullet"/>
      <w:pStyle w:val="Lijstopsomteken2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346479C"/>
    <w:lvl w:ilvl="0">
      <w:start w:val="1"/>
      <w:numFmt w:val="decimal"/>
      <w:pStyle w:val="Lijstnummering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CE1E054C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</w:abstractNum>
  <w:abstractNum w:abstractNumId="10" w15:restartNumberingAfterBreak="0">
    <w:nsid w:val="01D02E76"/>
    <w:multiLevelType w:val="hybridMultilevel"/>
    <w:tmpl w:val="8B56DFDE"/>
    <w:lvl w:ilvl="0" w:tplc="25E2C69A">
      <w:start w:val="1"/>
      <w:numFmt w:val="bullet"/>
      <w:pStyle w:val="OpsommingN2Streep"/>
      <w:lvlText w:val="–"/>
      <w:lvlJc w:val="left"/>
      <w:pPr>
        <w:tabs>
          <w:tab w:val="num" w:pos="566"/>
        </w:tabs>
        <w:ind w:left="566" w:hanging="283"/>
      </w:pPr>
      <w:rPr>
        <w:rFonts w:asciiTheme="minorHAnsi" w:hAnsiTheme="minorHAnsi" w:cs="Arial" w:hint="default"/>
      </w:rPr>
    </w:lvl>
    <w:lvl w:ilvl="1" w:tplc="04090003" w:tentative="1">
      <w:start w:val="1"/>
      <w:numFmt w:val="bullet"/>
      <w:lvlText w:val="o"/>
      <w:lvlJc w:val="left"/>
      <w:pPr>
        <w:ind w:left="1439" w:hanging="360"/>
      </w:pPr>
      <w:rPr>
        <w:rFonts w:ascii="Arial (Hoofdtekst)" w:hAnsi="Arial (Hoofdtekst)" w:hint="default"/>
      </w:rPr>
    </w:lvl>
    <w:lvl w:ilvl="2" w:tplc="04090005" w:tentative="1">
      <w:start w:val="1"/>
      <w:numFmt w:val="bullet"/>
      <w:lvlText w:val=""/>
      <w:lvlJc w:val="left"/>
      <w:pPr>
        <w:ind w:left="2159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9" w:hanging="360"/>
      </w:pPr>
      <w:rPr>
        <w:rFonts w:ascii="Arial (Hoofdtekst)" w:hAnsi="Arial (Hoofdtekst)" w:hint="default"/>
      </w:rPr>
    </w:lvl>
    <w:lvl w:ilvl="5" w:tplc="04090005" w:tentative="1">
      <w:start w:val="1"/>
      <w:numFmt w:val="bullet"/>
      <w:lvlText w:val=""/>
      <w:lvlJc w:val="left"/>
      <w:pPr>
        <w:ind w:left="4319" w:hanging="360"/>
      </w:pPr>
      <w:rPr>
        <w:rFonts w:ascii="Symbol" w:hAnsi="Symbol" w:hint="default"/>
      </w:rPr>
    </w:lvl>
    <w:lvl w:ilvl="6" w:tplc="0409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9" w:hanging="360"/>
      </w:pPr>
      <w:rPr>
        <w:rFonts w:ascii="Arial (Hoofdtekst)" w:hAnsi="Arial (Hoofdtekst)" w:hint="default"/>
      </w:rPr>
    </w:lvl>
    <w:lvl w:ilvl="8" w:tplc="04090005" w:tentative="1">
      <w:start w:val="1"/>
      <w:numFmt w:val="bullet"/>
      <w:lvlText w:val=""/>
      <w:lvlJc w:val="left"/>
      <w:pPr>
        <w:ind w:left="6479" w:hanging="360"/>
      </w:pPr>
      <w:rPr>
        <w:rFonts w:ascii="Symbol" w:hAnsi="Symbol" w:hint="default"/>
      </w:rPr>
    </w:lvl>
  </w:abstractNum>
  <w:abstractNum w:abstractNumId="11" w15:restartNumberingAfterBreak="0">
    <w:nsid w:val="0BCE0954"/>
    <w:multiLevelType w:val="hybridMultilevel"/>
    <w:tmpl w:val="55840CF6"/>
    <w:lvl w:ilvl="0" w:tplc="1CC075BE">
      <w:start w:val="1"/>
      <w:numFmt w:val="bullet"/>
      <w:pStyle w:val="OpsommingN1Bullet"/>
      <w:lvlText w:val="•"/>
      <w:lvlJc w:val="left"/>
      <w:pPr>
        <w:tabs>
          <w:tab w:val="num" w:pos="284"/>
        </w:tabs>
        <w:ind w:left="284" w:hanging="284"/>
      </w:pPr>
      <w:rPr>
        <w:rFonts w:ascii="Arial (Hoofdtekst)" w:hAnsi="Arial (Hoofdtekst)" w:cs="Aria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Arial (Hoofdtekst)" w:hAnsi="Arial (Hoofdtekst)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Arial (Hoofdtekst)" w:hAnsi="Arial (Hoofdtekst)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Arial (Hoofdtekst)" w:hAnsi="Arial (Hoofdtekst)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101F2CF6"/>
    <w:multiLevelType w:val="multilevel"/>
    <w:tmpl w:val="94064788"/>
    <w:numStyleLink w:val="HuidigelijstOpsommingennummering"/>
  </w:abstractNum>
  <w:abstractNum w:abstractNumId="13" w15:restartNumberingAfterBreak="0">
    <w:nsid w:val="235B1659"/>
    <w:multiLevelType w:val="multilevel"/>
    <w:tmpl w:val="55840CF6"/>
    <w:lvl w:ilvl="0">
      <w:start w:val="1"/>
      <w:numFmt w:val="bullet"/>
      <w:lvlText w:val="•"/>
      <w:lvlJc w:val="left"/>
      <w:pPr>
        <w:tabs>
          <w:tab w:val="num" w:pos="284"/>
        </w:tabs>
        <w:ind w:left="284" w:hanging="284"/>
      </w:pPr>
      <w:rPr>
        <w:rFonts w:ascii="Arial (Hoofdtekst)" w:hAnsi="Arial (Hoofdtekst)" w:cs="Arial" w:hint="default"/>
        <w:color w:val="000000" w:themeColor="text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 (Hoofdtekst)" w:hAnsi="Arial (Hoofdtekst)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 (Hoofdtekst)" w:hAnsi="Arial (Hoofdtekst)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 (Hoofdtekst)" w:hAnsi="Arial (Hoofdtekst)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322D1AD0"/>
    <w:multiLevelType w:val="multilevel"/>
    <w:tmpl w:val="94064788"/>
    <w:numStyleLink w:val="HuidigelijstOpsommingennummering"/>
  </w:abstractNum>
  <w:abstractNum w:abstractNumId="15" w15:restartNumberingAfterBreak="0">
    <w:nsid w:val="4439125E"/>
    <w:multiLevelType w:val="hybridMultilevel"/>
    <w:tmpl w:val="C898E990"/>
    <w:lvl w:ilvl="0" w:tplc="983CD980">
      <w:start w:val="1"/>
      <w:numFmt w:val="lowerLetter"/>
      <w:pStyle w:val="NummeringN2"/>
      <w:lvlText w:val="%1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3115DB"/>
    <w:multiLevelType w:val="multilevel"/>
    <w:tmpl w:val="94064788"/>
    <w:numStyleLink w:val="HuidigelijstOpsommingennummering"/>
  </w:abstractNum>
  <w:abstractNum w:abstractNumId="17" w15:restartNumberingAfterBreak="0">
    <w:nsid w:val="4E6A6D8C"/>
    <w:multiLevelType w:val="multilevel"/>
    <w:tmpl w:val="94064788"/>
    <w:styleLink w:val="HuidigelijstOpsommingennummering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000000" w:themeColor="text1"/>
      </w:rPr>
    </w:lvl>
    <w:lvl w:ilvl="1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color w:val="000000" w:themeColor="text1"/>
      </w:rPr>
    </w:lvl>
    <w:lvl w:ilvl="2">
      <w:start w:val="1"/>
      <w:numFmt w:val="decimal"/>
      <w:lvlText w:val="%3"/>
      <w:lvlJc w:val="left"/>
      <w:pPr>
        <w:ind w:left="2880" w:hanging="360"/>
      </w:pPr>
      <w:rPr>
        <w:rFonts w:ascii="Arialman" w:hAnsi="Arialman" w:hint="default"/>
        <w:color w:val="000000" w:themeColor="text1"/>
      </w:rPr>
    </w:lvl>
    <w:lvl w:ilvl="3">
      <w:start w:val="1"/>
      <w:numFmt w:val="decimal"/>
      <w:lvlText w:val="(%4)"/>
      <w:lvlJc w:val="left"/>
      <w:pPr>
        <w:ind w:left="3240" w:hanging="360"/>
      </w:pPr>
      <w:rPr>
        <w:rFonts w:hint="default"/>
        <w:color w:val="auto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rFonts w:hint="default"/>
        <w:color w:val="auto"/>
      </w:rPr>
    </w:lvl>
    <w:lvl w:ilvl="5">
      <w:start w:val="1"/>
      <w:numFmt w:val="lowerRoman"/>
      <w:lvlText w:val="(%6)"/>
      <w:lvlJc w:val="left"/>
      <w:pPr>
        <w:ind w:left="3960" w:hanging="360"/>
      </w:pPr>
      <w:rPr>
        <w:rFonts w:hint="default"/>
        <w:color w:val="auto"/>
      </w:rPr>
    </w:lvl>
    <w:lvl w:ilvl="6">
      <w:start w:val="1"/>
      <w:numFmt w:val="decimal"/>
      <w:lvlText w:val="%7."/>
      <w:lvlJc w:val="left"/>
      <w:pPr>
        <w:ind w:left="4320" w:hanging="360"/>
      </w:pPr>
      <w:rPr>
        <w:rFonts w:hint="default"/>
        <w:color w:val="auto"/>
      </w:rPr>
    </w:lvl>
    <w:lvl w:ilvl="7">
      <w:start w:val="1"/>
      <w:numFmt w:val="lowerLetter"/>
      <w:lvlText w:val="%8."/>
      <w:lvlJc w:val="left"/>
      <w:pPr>
        <w:ind w:left="4680" w:hanging="360"/>
      </w:pPr>
      <w:rPr>
        <w:rFonts w:hint="default"/>
        <w:color w:val="auto"/>
      </w:rPr>
    </w:lvl>
    <w:lvl w:ilvl="8">
      <w:start w:val="1"/>
      <w:numFmt w:val="lowerRoman"/>
      <w:lvlText w:val="%9."/>
      <w:lvlJc w:val="left"/>
      <w:pPr>
        <w:ind w:left="5040" w:hanging="360"/>
      </w:pPr>
      <w:rPr>
        <w:rFonts w:hint="default"/>
        <w:color w:val="auto"/>
      </w:rPr>
    </w:lvl>
  </w:abstractNum>
  <w:abstractNum w:abstractNumId="18" w15:restartNumberingAfterBreak="0">
    <w:nsid w:val="561476D5"/>
    <w:multiLevelType w:val="multilevel"/>
    <w:tmpl w:val="0413001D"/>
    <w:styleLink w:val="Huidigelijst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58EA5C8B"/>
    <w:multiLevelType w:val="hybridMultilevel"/>
    <w:tmpl w:val="E980565E"/>
    <w:lvl w:ilvl="0" w:tplc="32CABB2A">
      <w:start w:val="1"/>
      <w:numFmt w:val="decimal"/>
      <w:pStyle w:val="NummeringN1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843D01"/>
    <w:multiLevelType w:val="multilevel"/>
    <w:tmpl w:val="94064788"/>
    <w:numStyleLink w:val="HuidigelijstOpsommingennummering"/>
  </w:abstractNum>
  <w:abstractNum w:abstractNumId="21" w15:restartNumberingAfterBreak="0">
    <w:nsid w:val="60195975"/>
    <w:multiLevelType w:val="multilevel"/>
    <w:tmpl w:val="0413001D"/>
    <w:styleLink w:val="Huidigelijst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79370708"/>
    <w:multiLevelType w:val="multilevel"/>
    <w:tmpl w:val="55840CF6"/>
    <w:styleLink w:val="Huidigelijst4"/>
    <w:lvl w:ilvl="0">
      <w:start w:val="1"/>
      <w:numFmt w:val="bullet"/>
      <w:lvlText w:val="•"/>
      <w:lvlJc w:val="left"/>
      <w:pPr>
        <w:tabs>
          <w:tab w:val="num" w:pos="284"/>
        </w:tabs>
        <w:ind w:left="284" w:hanging="284"/>
      </w:pPr>
      <w:rPr>
        <w:rFonts w:ascii="Arial (Hoofdtekst)" w:hAnsi="Arial (Hoofdtekst)" w:cs="Arial" w:hint="default"/>
        <w:color w:val="000000" w:themeColor="text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 (Hoofdtekst)" w:hAnsi="Arial (Hoofdtekst)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 (Hoofdtekst)" w:hAnsi="Arial (Hoofdtekst)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 (Hoofdtekst)" w:hAnsi="Arial (Hoofdtekst)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1708413632">
    <w:abstractNumId w:val="0"/>
  </w:num>
  <w:num w:numId="2" w16cid:durableId="1323654570">
    <w:abstractNumId w:val="1"/>
  </w:num>
  <w:num w:numId="3" w16cid:durableId="1473673192">
    <w:abstractNumId w:val="2"/>
  </w:num>
  <w:num w:numId="4" w16cid:durableId="1803116732">
    <w:abstractNumId w:val="3"/>
  </w:num>
  <w:num w:numId="5" w16cid:durableId="1793815870">
    <w:abstractNumId w:val="8"/>
  </w:num>
  <w:num w:numId="6" w16cid:durableId="2083603277">
    <w:abstractNumId w:val="4"/>
  </w:num>
  <w:num w:numId="7" w16cid:durableId="438109346">
    <w:abstractNumId w:val="5"/>
  </w:num>
  <w:num w:numId="8" w16cid:durableId="1733311464">
    <w:abstractNumId w:val="6"/>
  </w:num>
  <w:num w:numId="9" w16cid:durableId="2084524522">
    <w:abstractNumId w:val="7"/>
  </w:num>
  <w:num w:numId="10" w16cid:durableId="1270090798">
    <w:abstractNumId w:val="9"/>
  </w:num>
  <w:num w:numId="11" w16cid:durableId="420755501">
    <w:abstractNumId w:val="10"/>
  </w:num>
  <w:num w:numId="12" w16cid:durableId="185216951">
    <w:abstractNumId w:val="19"/>
  </w:num>
  <w:num w:numId="13" w16cid:durableId="2092501651">
    <w:abstractNumId w:val="11"/>
  </w:num>
  <w:num w:numId="14" w16cid:durableId="324357360">
    <w:abstractNumId w:val="15"/>
  </w:num>
  <w:num w:numId="15" w16cid:durableId="859004059">
    <w:abstractNumId w:val="17"/>
  </w:num>
  <w:num w:numId="16" w16cid:durableId="870267626">
    <w:abstractNumId w:val="18"/>
  </w:num>
  <w:num w:numId="17" w16cid:durableId="1613979449">
    <w:abstractNumId w:val="21"/>
  </w:num>
  <w:num w:numId="18" w16cid:durableId="1026637642">
    <w:abstractNumId w:val="16"/>
  </w:num>
  <w:num w:numId="19" w16cid:durableId="1672218318">
    <w:abstractNumId w:val="14"/>
  </w:num>
  <w:num w:numId="20" w16cid:durableId="1063483281">
    <w:abstractNumId w:val="13"/>
  </w:num>
  <w:num w:numId="21" w16cid:durableId="1053389621">
    <w:abstractNumId w:val="12"/>
  </w:num>
  <w:num w:numId="22" w16cid:durableId="2080975111">
    <w:abstractNumId w:val="22"/>
  </w:num>
  <w:num w:numId="23" w16cid:durableId="202855872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397"/>
    <w:rsid w:val="000105DD"/>
    <w:rsid w:val="00012B14"/>
    <w:rsid w:val="0001388F"/>
    <w:rsid w:val="000162CB"/>
    <w:rsid w:val="00021D7D"/>
    <w:rsid w:val="00024BAB"/>
    <w:rsid w:val="00031A81"/>
    <w:rsid w:val="00036B9B"/>
    <w:rsid w:val="00051057"/>
    <w:rsid w:val="0005433A"/>
    <w:rsid w:val="00097247"/>
    <w:rsid w:val="000C56AA"/>
    <w:rsid w:val="000E5523"/>
    <w:rsid w:val="00112542"/>
    <w:rsid w:val="00147398"/>
    <w:rsid w:val="00160867"/>
    <w:rsid w:val="001652BE"/>
    <w:rsid w:val="00165BEE"/>
    <w:rsid w:val="00174B2F"/>
    <w:rsid w:val="00180C5D"/>
    <w:rsid w:val="00183560"/>
    <w:rsid w:val="001B4864"/>
    <w:rsid w:val="001C1E0E"/>
    <w:rsid w:val="001C7049"/>
    <w:rsid w:val="002163EA"/>
    <w:rsid w:val="00216E3B"/>
    <w:rsid w:val="00216FBF"/>
    <w:rsid w:val="00223108"/>
    <w:rsid w:val="00224DD3"/>
    <w:rsid w:val="00225397"/>
    <w:rsid w:val="00236143"/>
    <w:rsid w:val="00256E33"/>
    <w:rsid w:val="00257BBE"/>
    <w:rsid w:val="00262CF7"/>
    <w:rsid w:val="002646D3"/>
    <w:rsid w:val="002763B3"/>
    <w:rsid w:val="00284850"/>
    <w:rsid w:val="00287D9E"/>
    <w:rsid w:val="00292972"/>
    <w:rsid w:val="00294FB2"/>
    <w:rsid w:val="002C2571"/>
    <w:rsid w:val="002C258F"/>
    <w:rsid w:val="002C264A"/>
    <w:rsid w:val="002C3548"/>
    <w:rsid w:val="002D0163"/>
    <w:rsid w:val="002F3B4F"/>
    <w:rsid w:val="00310B17"/>
    <w:rsid w:val="00324D33"/>
    <w:rsid w:val="00334B98"/>
    <w:rsid w:val="003373F9"/>
    <w:rsid w:val="00343D7E"/>
    <w:rsid w:val="003611AC"/>
    <w:rsid w:val="003710AF"/>
    <w:rsid w:val="00371D24"/>
    <w:rsid w:val="00384315"/>
    <w:rsid w:val="003B02B3"/>
    <w:rsid w:val="003C22E5"/>
    <w:rsid w:val="003E7AD3"/>
    <w:rsid w:val="003F1758"/>
    <w:rsid w:val="003F2B3C"/>
    <w:rsid w:val="00403524"/>
    <w:rsid w:val="00406CA7"/>
    <w:rsid w:val="004070F9"/>
    <w:rsid w:val="0041112C"/>
    <w:rsid w:val="00433756"/>
    <w:rsid w:val="00437D27"/>
    <w:rsid w:val="00447590"/>
    <w:rsid w:val="004519AC"/>
    <w:rsid w:val="00462365"/>
    <w:rsid w:val="00464BE2"/>
    <w:rsid w:val="004C43D5"/>
    <w:rsid w:val="004D100F"/>
    <w:rsid w:val="004D37CA"/>
    <w:rsid w:val="004F5EC0"/>
    <w:rsid w:val="00503B72"/>
    <w:rsid w:val="00504541"/>
    <w:rsid w:val="00505688"/>
    <w:rsid w:val="00506410"/>
    <w:rsid w:val="00516D6C"/>
    <w:rsid w:val="00527351"/>
    <w:rsid w:val="00533066"/>
    <w:rsid w:val="005408AC"/>
    <w:rsid w:val="00545329"/>
    <w:rsid w:val="005774F1"/>
    <w:rsid w:val="0058436D"/>
    <w:rsid w:val="005873A7"/>
    <w:rsid w:val="005A37A7"/>
    <w:rsid w:val="005B6ED5"/>
    <w:rsid w:val="005C0DD5"/>
    <w:rsid w:val="005C4A24"/>
    <w:rsid w:val="005C4D39"/>
    <w:rsid w:val="005E2868"/>
    <w:rsid w:val="005E7A6B"/>
    <w:rsid w:val="005F6563"/>
    <w:rsid w:val="005F658E"/>
    <w:rsid w:val="006172F3"/>
    <w:rsid w:val="006223B4"/>
    <w:rsid w:val="00647A70"/>
    <w:rsid w:val="00667703"/>
    <w:rsid w:val="00672060"/>
    <w:rsid w:val="006949FB"/>
    <w:rsid w:val="006A1686"/>
    <w:rsid w:val="006A33E1"/>
    <w:rsid w:val="006A3682"/>
    <w:rsid w:val="006A3B50"/>
    <w:rsid w:val="006A57A8"/>
    <w:rsid w:val="006B26C1"/>
    <w:rsid w:val="006C0089"/>
    <w:rsid w:val="006D0DBD"/>
    <w:rsid w:val="006D5F4E"/>
    <w:rsid w:val="006E0B7B"/>
    <w:rsid w:val="006E3601"/>
    <w:rsid w:val="006F2912"/>
    <w:rsid w:val="006F7711"/>
    <w:rsid w:val="007002FC"/>
    <w:rsid w:val="007357F4"/>
    <w:rsid w:val="00751579"/>
    <w:rsid w:val="00777C7A"/>
    <w:rsid w:val="00786F1E"/>
    <w:rsid w:val="00790E52"/>
    <w:rsid w:val="007B032F"/>
    <w:rsid w:val="007B1824"/>
    <w:rsid w:val="007E32A3"/>
    <w:rsid w:val="007E6B87"/>
    <w:rsid w:val="007F5408"/>
    <w:rsid w:val="0081027C"/>
    <w:rsid w:val="00810DF3"/>
    <w:rsid w:val="0081371C"/>
    <w:rsid w:val="00815E26"/>
    <w:rsid w:val="00850AC3"/>
    <w:rsid w:val="00865A99"/>
    <w:rsid w:val="00876EE0"/>
    <w:rsid w:val="00884614"/>
    <w:rsid w:val="008A2CB9"/>
    <w:rsid w:val="008A5248"/>
    <w:rsid w:val="008D7141"/>
    <w:rsid w:val="008E464B"/>
    <w:rsid w:val="008F302F"/>
    <w:rsid w:val="008F6F55"/>
    <w:rsid w:val="00906B2A"/>
    <w:rsid w:val="009256EC"/>
    <w:rsid w:val="0093298A"/>
    <w:rsid w:val="009417F2"/>
    <w:rsid w:val="00957686"/>
    <w:rsid w:val="009605DF"/>
    <w:rsid w:val="00963DFD"/>
    <w:rsid w:val="00963E19"/>
    <w:rsid w:val="009818E8"/>
    <w:rsid w:val="00986F46"/>
    <w:rsid w:val="009A61DF"/>
    <w:rsid w:val="009B1309"/>
    <w:rsid w:val="009B2A7E"/>
    <w:rsid w:val="009D6E97"/>
    <w:rsid w:val="009F4195"/>
    <w:rsid w:val="009F5281"/>
    <w:rsid w:val="00A04B24"/>
    <w:rsid w:val="00A11E6A"/>
    <w:rsid w:val="00A224BF"/>
    <w:rsid w:val="00A258EC"/>
    <w:rsid w:val="00A5547F"/>
    <w:rsid w:val="00A711F3"/>
    <w:rsid w:val="00A737E7"/>
    <w:rsid w:val="00AD2AF0"/>
    <w:rsid w:val="00AD2D92"/>
    <w:rsid w:val="00AD4371"/>
    <w:rsid w:val="00AE6956"/>
    <w:rsid w:val="00AF1465"/>
    <w:rsid w:val="00B06B34"/>
    <w:rsid w:val="00B35D3B"/>
    <w:rsid w:val="00B4731D"/>
    <w:rsid w:val="00B72F62"/>
    <w:rsid w:val="00B92B47"/>
    <w:rsid w:val="00B94502"/>
    <w:rsid w:val="00BA5A18"/>
    <w:rsid w:val="00BA600A"/>
    <w:rsid w:val="00BD107B"/>
    <w:rsid w:val="00BD5E7B"/>
    <w:rsid w:val="00BE12DE"/>
    <w:rsid w:val="00BE5BBE"/>
    <w:rsid w:val="00C142FF"/>
    <w:rsid w:val="00C2391D"/>
    <w:rsid w:val="00C30F01"/>
    <w:rsid w:val="00C31894"/>
    <w:rsid w:val="00C32545"/>
    <w:rsid w:val="00C353F3"/>
    <w:rsid w:val="00C36555"/>
    <w:rsid w:val="00C438BF"/>
    <w:rsid w:val="00C6165C"/>
    <w:rsid w:val="00C715E3"/>
    <w:rsid w:val="00C82C24"/>
    <w:rsid w:val="00C847D0"/>
    <w:rsid w:val="00C848EC"/>
    <w:rsid w:val="00C85A9E"/>
    <w:rsid w:val="00CC1EE7"/>
    <w:rsid w:val="00CD0F1C"/>
    <w:rsid w:val="00CD1335"/>
    <w:rsid w:val="00CD3A39"/>
    <w:rsid w:val="00CD6201"/>
    <w:rsid w:val="00CE3A48"/>
    <w:rsid w:val="00CE683D"/>
    <w:rsid w:val="00D02C0B"/>
    <w:rsid w:val="00D05319"/>
    <w:rsid w:val="00D1076D"/>
    <w:rsid w:val="00D204BB"/>
    <w:rsid w:val="00D3115E"/>
    <w:rsid w:val="00D328DE"/>
    <w:rsid w:val="00D4583D"/>
    <w:rsid w:val="00D7109F"/>
    <w:rsid w:val="00D75A60"/>
    <w:rsid w:val="00DA26AB"/>
    <w:rsid w:val="00DB472F"/>
    <w:rsid w:val="00DD5D91"/>
    <w:rsid w:val="00DD78E1"/>
    <w:rsid w:val="00E05B68"/>
    <w:rsid w:val="00E2551B"/>
    <w:rsid w:val="00E26F7C"/>
    <w:rsid w:val="00E33E8A"/>
    <w:rsid w:val="00E41D58"/>
    <w:rsid w:val="00E41E3B"/>
    <w:rsid w:val="00E4263E"/>
    <w:rsid w:val="00E441FE"/>
    <w:rsid w:val="00E55024"/>
    <w:rsid w:val="00E60187"/>
    <w:rsid w:val="00E60189"/>
    <w:rsid w:val="00E61F6A"/>
    <w:rsid w:val="00E66000"/>
    <w:rsid w:val="00E72397"/>
    <w:rsid w:val="00E86D89"/>
    <w:rsid w:val="00E90AA5"/>
    <w:rsid w:val="00EA09D0"/>
    <w:rsid w:val="00EF175D"/>
    <w:rsid w:val="00EF2624"/>
    <w:rsid w:val="00F14D86"/>
    <w:rsid w:val="00F25E09"/>
    <w:rsid w:val="00F35498"/>
    <w:rsid w:val="00F440F2"/>
    <w:rsid w:val="00F538DA"/>
    <w:rsid w:val="00F6254D"/>
    <w:rsid w:val="00F6546A"/>
    <w:rsid w:val="00F66559"/>
    <w:rsid w:val="00F77A5E"/>
    <w:rsid w:val="00F94EA6"/>
    <w:rsid w:val="00FA403B"/>
    <w:rsid w:val="00FA50E0"/>
    <w:rsid w:val="00FA72E3"/>
    <w:rsid w:val="00FB2810"/>
    <w:rsid w:val="00FB71C2"/>
    <w:rsid w:val="00FC21B8"/>
    <w:rsid w:val="00FC3D9B"/>
    <w:rsid w:val="00FD3417"/>
    <w:rsid w:val="00FE7973"/>
    <w:rsid w:val="00FF5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DC9FB0"/>
  <w14:defaultImageDpi w14:val="32767"/>
  <w15:chartTrackingRefBased/>
  <w15:docId w15:val="{C1D5C90D-C9D0-6843-8988-EB15ECA99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2" w:unhideWhenUsed="1" w:qFormat="1"/>
    <w:lsdException w:name="heading 5" w:semiHidden="1" w:uiPriority="2" w:qFormat="1"/>
    <w:lsdException w:name="heading 6" w:semiHidden="1" w:uiPriority="2" w:qFormat="1"/>
    <w:lsdException w:name="heading 7" w:semiHidden="1" w:uiPriority="2" w:qFormat="1"/>
    <w:lsdException w:name="heading 8" w:semiHidden="1" w:uiPriority="2" w:qFormat="1"/>
    <w:lsdException w:name="heading 9" w:semiHidden="1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0" w:qFormat="1"/>
    <w:lsdException w:name="Salutation" w:semiHidden="1" w:unhideWhenUsed="1"/>
    <w:lsdException w:name="Date" w:uiPriority="19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3" w:qFormat="1"/>
    <w:lsdException w:name="Document Map" w:semiHidden="1" w:unhideWhenUsed="1"/>
    <w:lsdException w:name="Plain Text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Bibliography" w:semiHidden="1" w:uiPriority="37" w:unhideWhenUsed="1"/>
    <w:lsdException w:name="TOC Heading" w:semiHidden="1" w:uiPriority="38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Hyperlink" w:locked="1" w:semiHidden="1" w:unhideWhenUsed="1"/>
    <w:lsdException w:name="Smart Link" w:locked="1" w:semiHidden="1" w:unhideWhenUsed="1"/>
  </w:latentStyles>
  <w:style w:type="paragraph" w:default="1" w:styleId="Standaard">
    <w:name w:val="Normal"/>
    <w:qFormat/>
    <w:rsid w:val="006172F3"/>
    <w:pPr>
      <w:tabs>
        <w:tab w:val="left" w:pos="454"/>
      </w:tabs>
      <w:spacing w:line="260" w:lineRule="atLeast"/>
    </w:pPr>
    <w:rPr>
      <w:sz w:val="21"/>
    </w:rPr>
  </w:style>
  <w:style w:type="paragraph" w:styleId="Kop1">
    <w:name w:val="heading 1"/>
    <w:basedOn w:val="Standaard"/>
    <w:next w:val="Standaard"/>
    <w:link w:val="Kop1Char"/>
    <w:uiPriority w:val="2"/>
    <w:qFormat/>
    <w:rsid w:val="00183560"/>
    <w:pPr>
      <w:keepNext/>
      <w:keepLines/>
      <w:spacing w:after="560" w:line="240" w:lineRule="auto"/>
      <w:outlineLvl w:val="0"/>
    </w:pPr>
    <w:rPr>
      <w:rFonts w:asciiTheme="majorHAnsi" w:eastAsiaTheme="majorEastAsia" w:hAnsiTheme="majorHAnsi" w:cstheme="majorBidi"/>
      <w:b/>
      <w:color w:val="6B6E5F" w:themeColor="accent1"/>
      <w:sz w:val="44"/>
      <w:szCs w:val="32"/>
    </w:rPr>
  </w:style>
  <w:style w:type="paragraph" w:styleId="Kop2">
    <w:name w:val="heading 2"/>
    <w:basedOn w:val="Standaard"/>
    <w:next w:val="Standaard"/>
    <w:link w:val="Kop2Char"/>
    <w:uiPriority w:val="2"/>
    <w:qFormat/>
    <w:rsid w:val="00183560"/>
    <w:pPr>
      <w:keepNext/>
      <w:keepLines/>
      <w:spacing w:after="280" w:line="240" w:lineRule="auto"/>
      <w:outlineLvl w:val="1"/>
    </w:pPr>
    <w:rPr>
      <w:rFonts w:asciiTheme="majorHAnsi" w:eastAsiaTheme="majorEastAsia" w:hAnsiTheme="majorHAnsi" w:cstheme="majorBidi"/>
      <w:color w:val="000000" w:themeColor="text1"/>
      <w:sz w:val="32"/>
      <w:szCs w:val="26"/>
    </w:rPr>
  </w:style>
  <w:style w:type="paragraph" w:styleId="Kop3">
    <w:name w:val="heading 3"/>
    <w:basedOn w:val="Standaard"/>
    <w:next w:val="Standaard"/>
    <w:link w:val="Kop3Char"/>
    <w:uiPriority w:val="2"/>
    <w:qFormat/>
    <w:rsid w:val="00183560"/>
    <w:pPr>
      <w:keepNext/>
      <w:keepLines/>
      <w:spacing w:after="40" w:line="280" w:lineRule="atLeast"/>
      <w:outlineLvl w:val="2"/>
    </w:pPr>
    <w:rPr>
      <w:rFonts w:asciiTheme="majorHAnsi" w:eastAsiaTheme="majorEastAsia" w:hAnsiTheme="majorHAnsi" w:cstheme="majorBidi"/>
      <w:b/>
      <w:color w:val="6B6E5F" w:themeColor="accent1"/>
      <w:sz w:val="24"/>
    </w:rPr>
  </w:style>
  <w:style w:type="paragraph" w:styleId="Kop5">
    <w:name w:val="heading 5"/>
    <w:basedOn w:val="Standaard"/>
    <w:next w:val="Standaard"/>
    <w:link w:val="Kop5Char"/>
    <w:uiPriority w:val="2"/>
    <w:semiHidden/>
    <w:qFormat/>
    <w:rsid w:val="00CD3A3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4F52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opsomteken2">
    <w:name w:val="List Bullet 2"/>
    <w:basedOn w:val="Standaard"/>
    <w:uiPriority w:val="99"/>
    <w:semiHidden/>
    <w:unhideWhenUsed/>
    <w:rsid w:val="00647A70"/>
    <w:pPr>
      <w:numPr>
        <w:numId w:val="9"/>
      </w:numPr>
      <w:tabs>
        <w:tab w:val="left" w:pos="567"/>
      </w:tabs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647A70"/>
    <w:pPr>
      <w:numPr>
        <w:numId w:val="8"/>
      </w:numPr>
      <w:tabs>
        <w:tab w:val="left" w:pos="851"/>
      </w:tabs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647A70"/>
    <w:pPr>
      <w:numPr>
        <w:numId w:val="7"/>
      </w:numPr>
      <w:tabs>
        <w:tab w:val="left" w:pos="1134"/>
      </w:tabs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647A70"/>
    <w:pPr>
      <w:numPr>
        <w:numId w:val="6"/>
      </w:numPr>
      <w:tabs>
        <w:tab w:val="left" w:pos="1418"/>
      </w:tabs>
      <w:ind w:left="360" w:hanging="360"/>
      <w:contextualSpacing/>
    </w:pPr>
  </w:style>
  <w:style w:type="paragraph" w:styleId="Lijst">
    <w:name w:val="List"/>
    <w:basedOn w:val="Standaard"/>
    <w:uiPriority w:val="99"/>
    <w:semiHidden/>
    <w:unhideWhenUsed/>
    <w:rsid w:val="00E441FE"/>
    <w:pPr>
      <w:tabs>
        <w:tab w:val="left" w:pos="284"/>
      </w:tabs>
      <w:ind w:left="284" w:hanging="284"/>
      <w:contextualSpacing/>
    </w:pPr>
  </w:style>
  <w:style w:type="paragraph" w:styleId="Lijst2">
    <w:name w:val="List 2"/>
    <w:basedOn w:val="Standaard"/>
    <w:uiPriority w:val="99"/>
    <w:semiHidden/>
    <w:unhideWhenUsed/>
    <w:rsid w:val="00E441FE"/>
    <w:pPr>
      <w:ind w:left="568" w:hanging="284"/>
      <w:contextualSpacing/>
    </w:pPr>
  </w:style>
  <w:style w:type="paragraph" w:styleId="Lijst3">
    <w:name w:val="List 3"/>
    <w:basedOn w:val="Standaard"/>
    <w:uiPriority w:val="99"/>
    <w:semiHidden/>
    <w:unhideWhenUsed/>
    <w:rsid w:val="00E441FE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E441FE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E441FE"/>
    <w:pPr>
      <w:ind w:left="1415" w:hanging="283"/>
      <w:contextualSpacing/>
    </w:p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E441FE"/>
    <w:pPr>
      <w:ind w:left="284" w:hanging="284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E441FE"/>
    <w:pPr>
      <w:ind w:left="568" w:hanging="284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E441FE"/>
    <w:pPr>
      <w:ind w:left="851" w:hanging="284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E441FE"/>
    <w:pPr>
      <w:ind w:left="1135" w:hanging="284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E441FE"/>
    <w:pPr>
      <w:ind w:left="1418" w:hanging="284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E441FE"/>
    <w:pPr>
      <w:ind w:left="1702" w:hanging="284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647A70"/>
    <w:pPr>
      <w:ind w:left="1985" w:hanging="284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647A70"/>
    <w:pPr>
      <w:ind w:left="2269" w:hanging="284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647A70"/>
    <w:pPr>
      <w:ind w:left="2552" w:hanging="284"/>
    </w:pPr>
  </w:style>
  <w:style w:type="paragraph" w:styleId="Plattetekst">
    <w:name w:val="Body Text"/>
    <w:basedOn w:val="Standaard"/>
    <w:link w:val="PlattetekstChar"/>
    <w:uiPriority w:val="99"/>
    <w:semiHidden/>
    <w:unhideWhenUsed/>
    <w:rsid w:val="00647A70"/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647A70"/>
    <w:rPr>
      <w:lang w:val="nl-NL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4070F9"/>
    <w:pPr>
      <w:ind w:left="284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4070F9"/>
    <w:rPr>
      <w:lang w:val="nl-NL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4070F9"/>
    <w:pPr>
      <w:ind w:firstLine="284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4070F9"/>
    <w:rPr>
      <w:lang w:val="nl-NL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rsid w:val="00647A70"/>
    <w:pPr>
      <w:ind w:firstLine="567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021D7D"/>
    <w:rPr>
      <w:sz w:val="20"/>
      <w:lang w:val="nl-NL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4070F9"/>
    <w:pPr>
      <w:ind w:left="851" w:hanging="284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4070F9"/>
    <w:rPr>
      <w:lang w:val="nl-NL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647A70"/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647A70"/>
    <w:rPr>
      <w:lang w:val="nl-NL"/>
    </w:rPr>
  </w:style>
  <w:style w:type="paragraph" w:styleId="Standaardinspringing">
    <w:name w:val="Normal Indent"/>
    <w:basedOn w:val="Standaard"/>
    <w:uiPriority w:val="99"/>
    <w:semiHidden/>
    <w:unhideWhenUsed/>
    <w:rsid w:val="004070F9"/>
    <w:pPr>
      <w:ind w:left="284"/>
    </w:pPr>
  </w:style>
  <w:style w:type="paragraph" w:styleId="Lijstnummering">
    <w:name w:val="List Number"/>
    <w:basedOn w:val="Standaard"/>
    <w:uiPriority w:val="99"/>
    <w:semiHidden/>
    <w:unhideWhenUsed/>
    <w:rsid w:val="004070F9"/>
    <w:pPr>
      <w:numPr>
        <w:numId w:val="5"/>
      </w:numPr>
      <w:tabs>
        <w:tab w:val="left" w:pos="284"/>
      </w:tabs>
      <w:contextualSpacing/>
    </w:pPr>
  </w:style>
  <w:style w:type="paragraph" w:styleId="Lijstnummering2">
    <w:name w:val="List Number 2"/>
    <w:basedOn w:val="Standaard"/>
    <w:uiPriority w:val="99"/>
    <w:semiHidden/>
    <w:rsid w:val="004070F9"/>
    <w:pPr>
      <w:numPr>
        <w:numId w:val="4"/>
      </w:numPr>
      <w:tabs>
        <w:tab w:val="left" w:pos="567"/>
      </w:tabs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4070F9"/>
    <w:pPr>
      <w:numPr>
        <w:numId w:val="3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4070F9"/>
    <w:pPr>
      <w:numPr>
        <w:numId w:val="2"/>
      </w:numPr>
      <w:tabs>
        <w:tab w:val="left" w:pos="1134"/>
      </w:tabs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4070F9"/>
    <w:pPr>
      <w:numPr>
        <w:numId w:val="1"/>
      </w:numPr>
      <w:tabs>
        <w:tab w:val="left" w:pos="1418"/>
      </w:tabs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4070F9"/>
    <w:pPr>
      <w:ind w:left="284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4070F9"/>
    <w:pPr>
      <w:ind w:left="567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4070F9"/>
    <w:pPr>
      <w:ind w:left="851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4070F9"/>
    <w:pPr>
      <w:ind w:left="1134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4070F9"/>
    <w:pPr>
      <w:ind w:left="1418"/>
      <w:contextualSpacing/>
    </w:pPr>
  </w:style>
  <w:style w:type="paragraph" w:styleId="Inhopg1">
    <w:name w:val="toc 1"/>
    <w:basedOn w:val="Standaard"/>
    <w:next w:val="Standaard"/>
    <w:autoRedefine/>
    <w:uiPriority w:val="39"/>
    <w:semiHidden/>
    <w:unhideWhenUsed/>
    <w:rsid w:val="00183560"/>
    <w:pPr>
      <w:spacing w:before="280" w:line="280" w:lineRule="atLeast"/>
    </w:pPr>
    <w:rPr>
      <w:rFonts w:asciiTheme="majorHAnsi" w:hAnsiTheme="majorHAnsi"/>
      <w:b/>
    </w:rPr>
  </w:style>
  <w:style w:type="paragraph" w:styleId="Inhopg2">
    <w:name w:val="toc 2"/>
    <w:basedOn w:val="Standaard"/>
    <w:next w:val="Standaard"/>
    <w:autoRedefine/>
    <w:uiPriority w:val="39"/>
    <w:semiHidden/>
    <w:unhideWhenUsed/>
    <w:rsid w:val="004070F9"/>
    <w:pPr>
      <w:ind w:left="284"/>
    </w:pPr>
  </w:style>
  <w:style w:type="paragraph" w:styleId="Inhopg3">
    <w:name w:val="toc 3"/>
    <w:basedOn w:val="Standaard"/>
    <w:next w:val="Standaard"/>
    <w:autoRedefine/>
    <w:uiPriority w:val="39"/>
    <w:semiHidden/>
    <w:unhideWhenUsed/>
    <w:rsid w:val="004070F9"/>
    <w:pPr>
      <w:ind w:left="567"/>
    </w:p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4070F9"/>
    <w:pPr>
      <w:ind w:left="851"/>
    </w:p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4070F9"/>
    <w:pPr>
      <w:ind w:left="1134"/>
    </w:p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4070F9"/>
    <w:pPr>
      <w:ind w:left="1418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4070F9"/>
    <w:pPr>
      <w:ind w:left="1701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4070F9"/>
    <w:pPr>
      <w:ind w:left="1985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4070F9"/>
    <w:pPr>
      <w:ind w:left="2268"/>
    </w:pPr>
  </w:style>
  <w:style w:type="paragraph" w:styleId="Adresenvelop">
    <w:name w:val="envelope address"/>
    <w:basedOn w:val="Standaard"/>
    <w:uiPriority w:val="99"/>
    <w:semiHidden/>
    <w:unhideWhenUsed/>
    <w:rsid w:val="004070F9"/>
    <w:pPr>
      <w:framePr w:w="7920" w:h="1980" w:hRule="exact" w:hSpace="141" w:wrap="auto" w:hAnchor="page" w:xAlign="center" w:yAlign="bottom"/>
    </w:pPr>
    <w:rPr>
      <w:rFonts w:asciiTheme="majorHAnsi" w:eastAsiaTheme="majorEastAsia" w:hAnsiTheme="majorHAnsi" w:cstheme="majorBidi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4070F9"/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4070F9"/>
    <w:rPr>
      <w:lang w:val="nl-NL"/>
    </w:rPr>
  </w:style>
  <w:style w:type="paragraph" w:styleId="Koptekst">
    <w:name w:val="header"/>
    <w:basedOn w:val="Standaard"/>
    <w:link w:val="KoptekstChar"/>
    <w:uiPriority w:val="99"/>
    <w:unhideWhenUsed/>
    <w:rsid w:val="00462365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62365"/>
    <w:rPr>
      <w:sz w:val="18"/>
      <w:lang w:val="nl-NL"/>
    </w:rPr>
  </w:style>
  <w:style w:type="paragraph" w:customStyle="1" w:styleId="OpsommingN1Bullet">
    <w:name w:val="Opsomming N1 Bullet"/>
    <w:basedOn w:val="Standaard"/>
    <w:uiPriority w:val="4"/>
    <w:qFormat/>
    <w:rsid w:val="00FC3D9B"/>
    <w:pPr>
      <w:numPr>
        <w:numId w:val="13"/>
      </w:numPr>
      <w:tabs>
        <w:tab w:val="left" w:pos="567"/>
      </w:tabs>
    </w:pPr>
  </w:style>
  <w:style w:type="paragraph" w:customStyle="1" w:styleId="NummeringN1">
    <w:name w:val="Nummering N1"/>
    <w:basedOn w:val="Standaard"/>
    <w:uiPriority w:val="5"/>
    <w:qFormat/>
    <w:rsid w:val="00462365"/>
    <w:pPr>
      <w:numPr>
        <w:numId w:val="12"/>
      </w:numPr>
      <w:tabs>
        <w:tab w:val="left" w:pos="284"/>
        <w:tab w:val="left" w:pos="567"/>
      </w:tabs>
    </w:pPr>
  </w:style>
  <w:style w:type="paragraph" w:customStyle="1" w:styleId="Kop">
    <w:name w:val="Kop"/>
    <w:basedOn w:val="Standaard"/>
    <w:next w:val="Standaard"/>
    <w:uiPriority w:val="3"/>
    <w:qFormat/>
    <w:rsid w:val="0041112C"/>
    <w:pPr>
      <w:tabs>
        <w:tab w:val="left" w:pos="284"/>
        <w:tab w:val="left" w:pos="567"/>
      </w:tabs>
    </w:pPr>
    <w:rPr>
      <w:b/>
    </w:rPr>
  </w:style>
  <w:style w:type="paragraph" w:customStyle="1" w:styleId="NummeringN2">
    <w:name w:val="Nummering N2"/>
    <w:basedOn w:val="Standaard"/>
    <w:uiPriority w:val="5"/>
    <w:qFormat/>
    <w:rsid w:val="00462365"/>
    <w:pPr>
      <w:numPr>
        <w:numId w:val="14"/>
      </w:numPr>
      <w:tabs>
        <w:tab w:val="left" w:pos="284"/>
      </w:tabs>
      <w:ind w:left="568" w:hanging="284"/>
    </w:pPr>
  </w:style>
  <w:style w:type="paragraph" w:customStyle="1" w:styleId="OpsommingN2Streep">
    <w:name w:val="Opsomming N2 Streep"/>
    <w:basedOn w:val="Standaard"/>
    <w:uiPriority w:val="4"/>
    <w:qFormat/>
    <w:rsid w:val="00FC3D9B"/>
    <w:pPr>
      <w:numPr>
        <w:numId w:val="11"/>
      </w:numPr>
    </w:pPr>
  </w:style>
  <w:style w:type="table" w:styleId="Tabelraster">
    <w:name w:val="Table Grid"/>
    <w:basedOn w:val="Standaardtabel"/>
    <w:uiPriority w:val="39"/>
    <w:rsid w:val="00AF14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sysVeldMarkering">
    <w:name w:val="zsysVeldMarkering"/>
    <w:basedOn w:val="Standaardalinea-lettertype"/>
    <w:uiPriority w:val="40"/>
    <w:semiHidden/>
    <w:rsid w:val="00AF1465"/>
    <w:rPr>
      <w:bdr w:val="none" w:sz="0" w:space="0" w:color="auto"/>
      <w:shd w:val="clear" w:color="auto" w:fill="A0C4E8"/>
    </w:rPr>
  </w:style>
  <w:style w:type="paragraph" w:styleId="Voettekst">
    <w:name w:val="footer"/>
    <w:basedOn w:val="Standaard"/>
    <w:link w:val="VoettekstChar"/>
    <w:uiPriority w:val="99"/>
    <w:unhideWhenUsed/>
    <w:rsid w:val="00B4731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4731D"/>
    <w:rPr>
      <w:sz w:val="20"/>
      <w:lang w:val="nl-NL"/>
    </w:rPr>
  </w:style>
  <w:style w:type="character" w:styleId="Paginanummer">
    <w:name w:val="page number"/>
    <w:basedOn w:val="Standaardalinea-lettertype"/>
    <w:uiPriority w:val="21"/>
    <w:rsid w:val="002763B3"/>
    <w:rPr>
      <w:sz w:val="16"/>
    </w:rPr>
  </w:style>
  <w:style w:type="character" w:customStyle="1" w:styleId="Kop1Char">
    <w:name w:val="Kop 1 Char"/>
    <w:basedOn w:val="Standaardalinea-lettertype"/>
    <w:link w:val="Kop1"/>
    <w:uiPriority w:val="2"/>
    <w:rsid w:val="00183560"/>
    <w:rPr>
      <w:rFonts w:asciiTheme="majorHAnsi" w:eastAsiaTheme="majorEastAsia" w:hAnsiTheme="majorHAnsi" w:cstheme="majorBidi"/>
      <w:b/>
      <w:color w:val="6B6E5F" w:themeColor="accent1"/>
      <w:sz w:val="44"/>
      <w:szCs w:val="32"/>
      <w:lang w:val="nl-NL"/>
    </w:rPr>
  </w:style>
  <w:style w:type="character" w:styleId="Zwaar">
    <w:name w:val="Strong"/>
    <w:basedOn w:val="Standaardalinea-lettertype"/>
    <w:uiPriority w:val="8"/>
    <w:qFormat/>
    <w:rsid w:val="00FE7973"/>
    <w:rPr>
      <w:rFonts w:asciiTheme="majorHAnsi" w:hAnsiTheme="majorHAnsi"/>
      <w:b w:val="0"/>
      <w:bCs/>
      <w:color w:val="002060"/>
    </w:rPr>
  </w:style>
  <w:style w:type="character" w:customStyle="1" w:styleId="Kop2Char">
    <w:name w:val="Kop 2 Char"/>
    <w:basedOn w:val="Standaardalinea-lettertype"/>
    <w:link w:val="Kop2"/>
    <w:uiPriority w:val="2"/>
    <w:rsid w:val="00183560"/>
    <w:rPr>
      <w:rFonts w:asciiTheme="majorHAnsi" w:eastAsiaTheme="majorEastAsia" w:hAnsiTheme="majorHAnsi" w:cstheme="majorBidi"/>
      <w:color w:val="000000" w:themeColor="text1"/>
      <w:sz w:val="32"/>
      <w:szCs w:val="26"/>
      <w:lang w:val="nl-NL"/>
    </w:rPr>
  </w:style>
  <w:style w:type="character" w:customStyle="1" w:styleId="Kop3Char">
    <w:name w:val="Kop 3 Char"/>
    <w:basedOn w:val="Standaardalinea-lettertype"/>
    <w:link w:val="Kop3"/>
    <w:uiPriority w:val="2"/>
    <w:rsid w:val="00183560"/>
    <w:rPr>
      <w:rFonts w:asciiTheme="majorHAnsi" w:eastAsiaTheme="majorEastAsia" w:hAnsiTheme="majorHAnsi" w:cstheme="majorBidi"/>
      <w:b/>
      <w:color w:val="6B6E5F" w:themeColor="accent1"/>
      <w:lang w:val="nl-NL"/>
    </w:rPr>
  </w:style>
  <w:style w:type="paragraph" w:styleId="Afzender">
    <w:name w:val="envelope return"/>
    <w:basedOn w:val="Standaard"/>
    <w:uiPriority w:val="16"/>
    <w:rsid w:val="00B92B47"/>
    <w:pPr>
      <w:spacing w:line="240" w:lineRule="exact"/>
    </w:pPr>
    <w:rPr>
      <w:rFonts w:asciiTheme="majorHAnsi" w:eastAsiaTheme="majorEastAsia" w:hAnsiTheme="majorHAnsi" w:cstheme="majorBidi"/>
      <w:sz w:val="16"/>
      <w:szCs w:val="20"/>
    </w:rPr>
  </w:style>
  <w:style w:type="character" w:customStyle="1" w:styleId="Rood">
    <w:name w:val="Rood"/>
    <w:basedOn w:val="Standaardalinea-lettertype"/>
    <w:uiPriority w:val="13"/>
    <w:qFormat/>
    <w:rsid w:val="00B92B47"/>
    <w:rPr>
      <w:color w:val="6B6E5F" w:themeColor="accent1"/>
    </w:rPr>
  </w:style>
  <w:style w:type="paragraph" w:customStyle="1" w:styleId="Kenmerken">
    <w:name w:val="Kenmerken"/>
    <w:basedOn w:val="Standaard"/>
    <w:uiPriority w:val="14"/>
    <w:qFormat/>
    <w:rsid w:val="00AD2AF0"/>
    <w:pPr>
      <w:tabs>
        <w:tab w:val="left" w:pos="284"/>
        <w:tab w:val="left" w:pos="567"/>
        <w:tab w:val="left" w:pos="1418"/>
      </w:tabs>
      <w:spacing w:line="200" w:lineRule="exact"/>
    </w:pPr>
    <w:rPr>
      <w:sz w:val="13"/>
    </w:rPr>
  </w:style>
  <w:style w:type="paragraph" w:customStyle="1" w:styleId="Inleiding">
    <w:name w:val="Inleiding"/>
    <w:basedOn w:val="Standaard"/>
    <w:next w:val="Standaard"/>
    <w:uiPriority w:val="1"/>
    <w:qFormat/>
    <w:rsid w:val="00183560"/>
    <w:pPr>
      <w:tabs>
        <w:tab w:val="left" w:pos="284"/>
        <w:tab w:val="left" w:pos="567"/>
      </w:tabs>
    </w:pPr>
    <w:rPr>
      <w:b/>
    </w:rPr>
  </w:style>
  <w:style w:type="numbering" w:customStyle="1" w:styleId="HuidigelijstOpsommingennummering">
    <w:name w:val="Huidige lijst Opsomming en nummering"/>
    <w:uiPriority w:val="99"/>
    <w:rsid w:val="00C353F3"/>
    <w:pPr>
      <w:numPr>
        <w:numId w:val="15"/>
      </w:numPr>
    </w:pPr>
  </w:style>
  <w:style w:type="numbering" w:customStyle="1" w:styleId="Huidigelijst2">
    <w:name w:val="Huidige lijst2"/>
    <w:uiPriority w:val="99"/>
    <w:rsid w:val="00FC3D9B"/>
    <w:pPr>
      <w:numPr>
        <w:numId w:val="16"/>
      </w:numPr>
    </w:pPr>
  </w:style>
  <w:style w:type="numbering" w:customStyle="1" w:styleId="Huidigelijst3">
    <w:name w:val="Huidige lijst3"/>
    <w:uiPriority w:val="99"/>
    <w:rsid w:val="00FC3D9B"/>
    <w:pPr>
      <w:numPr>
        <w:numId w:val="17"/>
      </w:numPr>
    </w:pPr>
  </w:style>
  <w:style w:type="paragraph" w:styleId="Kopvaninhoudsopgave">
    <w:name w:val="TOC Heading"/>
    <w:basedOn w:val="Kop1"/>
    <w:next w:val="Standaard"/>
    <w:uiPriority w:val="38"/>
    <w:semiHidden/>
    <w:unhideWhenUsed/>
    <w:qFormat/>
    <w:rsid w:val="00183560"/>
    <w:pPr>
      <w:outlineLvl w:val="9"/>
    </w:pPr>
  </w:style>
  <w:style w:type="numbering" w:customStyle="1" w:styleId="Huidigelijst4">
    <w:name w:val="Huidige lijst4"/>
    <w:uiPriority w:val="99"/>
    <w:rsid w:val="00C353F3"/>
    <w:pPr>
      <w:numPr>
        <w:numId w:val="22"/>
      </w:numPr>
    </w:pPr>
  </w:style>
  <w:style w:type="paragraph" w:customStyle="1" w:styleId="KenmerkKop">
    <w:name w:val="Kenmerk Kop"/>
    <w:basedOn w:val="Standaard"/>
    <w:uiPriority w:val="14"/>
    <w:qFormat/>
    <w:rsid w:val="00CE683D"/>
    <w:pPr>
      <w:tabs>
        <w:tab w:val="left" w:pos="284"/>
        <w:tab w:val="left" w:pos="567"/>
        <w:tab w:val="left" w:pos="1418"/>
      </w:tabs>
      <w:spacing w:line="200" w:lineRule="exact"/>
    </w:pPr>
    <w:rPr>
      <w:b/>
      <w:sz w:val="14"/>
    </w:rPr>
  </w:style>
  <w:style w:type="paragraph" w:customStyle="1" w:styleId="Voetnootlijn">
    <w:name w:val="Voetnootlijn"/>
    <w:basedOn w:val="Standaard"/>
    <w:uiPriority w:val="20"/>
    <w:qFormat/>
    <w:rsid w:val="009818E8"/>
    <w:pPr>
      <w:spacing w:before="300" w:after="120" w:line="240" w:lineRule="auto"/>
    </w:pPr>
    <w:rPr>
      <w:color w:val="6B6E5F" w:themeColor="accent1"/>
    </w:rPr>
  </w:style>
  <w:style w:type="character" w:customStyle="1" w:styleId="Kop5Char">
    <w:name w:val="Kop 5 Char"/>
    <w:basedOn w:val="Standaardalinea-lettertype"/>
    <w:link w:val="Kop5"/>
    <w:uiPriority w:val="2"/>
    <w:semiHidden/>
    <w:rsid w:val="00CD3A39"/>
    <w:rPr>
      <w:rFonts w:asciiTheme="majorHAnsi" w:eastAsiaTheme="majorEastAsia" w:hAnsiTheme="majorHAnsi" w:cstheme="majorBidi"/>
      <w:color w:val="4F5247" w:themeColor="accent1" w:themeShade="BF"/>
      <w:sz w:val="18"/>
      <w:lang w:val="nl-NL"/>
    </w:rPr>
  </w:style>
  <w:style w:type="paragraph" w:customStyle="1" w:styleId="TabelKop">
    <w:name w:val="Tabel Kop"/>
    <w:basedOn w:val="TabelStandaard"/>
    <w:uiPriority w:val="10"/>
    <w:qFormat/>
    <w:rsid w:val="00DA26AB"/>
    <w:rPr>
      <w:rFonts w:asciiTheme="majorHAnsi" w:hAnsiTheme="majorHAnsi"/>
    </w:rPr>
  </w:style>
  <w:style w:type="table" w:customStyle="1" w:styleId="BasisTabel">
    <w:name w:val="Basis Tabel"/>
    <w:basedOn w:val="Standaardtabel"/>
    <w:uiPriority w:val="99"/>
    <w:rsid w:val="006172F3"/>
    <w:tblPr>
      <w:tblCellMar>
        <w:top w:w="57" w:type="dxa"/>
        <w:left w:w="57" w:type="dxa"/>
        <w:bottom w:w="57" w:type="dxa"/>
        <w:right w:w="57" w:type="dxa"/>
      </w:tblCellMar>
    </w:tblPr>
    <w:trPr>
      <w:cantSplit/>
    </w:trPr>
  </w:style>
  <w:style w:type="table" w:customStyle="1" w:styleId="Tabel3">
    <w:name w:val="Tabel 3"/>
    <w:basedOn w:val="Standaardtabel"/>
    <w:uiPriority w:val="99"/>
    <w:rsid w:val="00DA26AB"/>
    <w:rPr>
      <w:sz w:val="16"/>
    </w:rPr>
    <w:tblPr>
      <w:tblStyleRowBandSize w:val="1"/>
      <w:tblStyleColBandSize w:val="1"/>
      <w:tblBorders>
        <w:top w:val="single" w:sz="4" w:space="0" w:color="B1AC98" w:themeColor="accent2"/>
        <w:bottom w:val="single" w:sz="4" w:space="0" w:color="B1AC98" w:themeColor="accent2"/>
        <w:insideH w:val="single" w:sz="4" w:space="0" w:color="B1AC98" w:themeColor="accent2"/>
      </w:tblBorders>
      <w:tblCellMar>
        <w:top w:w="85" w:type="dxa"/>
        <w:left w:w="85" w:type="dxa"/>
        <w:bottom w:w="85" w:type="dxa"/>
        <w:right w:w="85" w:type="dxa"/>
      </w:tblCellMar>
    </w:tblPr>
    <w:tcPr>
      <w:shd w:val="clear" w:color="auto" w:fill="FFFFFF" w:themeFill="background1"/>
    </w:tcPr>
    <w:tblStylePr w:type="firstRow">
      <w:rPr>
        <w:b/>
        <w:color w:val="FFFFFF" w:themeColor="background1"/>
      </w:rPr>
      <w:tblPr/>
      <w:tcPr>
        <w:tcBorders>
          <w:top w:val="nil"/>
          <w:left w:val="nil"/>
          <w:bottom w:val="single" w:sz="4" w:space="0" w:color="066459" w:themeColor="accent3"/>
          <w:right w:val="nil"/>
          <w:insideH w:val="nil"/>
          <w:insideV w:val="nil"/>
          <w:tl2br w:val="nil"/>
          <w:tr2bl w:val="nil"/>
        </w:tcBorders>
        <w:shd w:val="clear" w:color="auto" w:fill="066459" w:themeFill="accent3"/>
      </w:tcPr>
    </w:tblStylePr>
    <w:tblStylePr w:type="firstCol">
      <w:tblPr/>
      <w:tcPr>
        <w:shd w:val="clear" w:color="auto" w:fill="EFEEEA" w:themeFill="accent2" w:themeFillTint="33"/>
      </w:tcPr>
    </w:tblStylePr>
    <w:tblStylePr w:type="band1Vert">
      <w:tblPr/>
      <w:tcPr>
        <w:shd w:val="clear" w:color="auto" w:fill="EFEEEA" w:themeFill="accent2" w:themeFillTint="33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EFEEEA" w:themeFill="accent2" w:themeFillTint="33"/>
      </w:tcPr>
    </w:tblStylePr>
  </w:style>
  <w:style w:type="paragraph" w:customStyle="1" w:styleId="TabelStandaard">
    <w:name w:val="Tabel Standaard"/>
    <w:basedOn w:val="Standaard"/>
    <w:uiPriority w:val="10"/>
    <w:qFormat/>
    <w:rsid w:val="00DA26AB"/>
    <w:rPr>
      <w:sz w:val="17"/>
    </w:rPr>
  </w:style>
  <w:style w:type="paragraph" w:customStyle="1" w:styleId="Jaartal">
    <w:name w:val="Jaartal"/>
    <w:basedOn w:val="Standaard"/>
    <w:uiPriority w:val="9"/>
    <w:qFormat/>
    <w:rsid w:val="006A57A8"/>
    <w:rPr>
      <w:rFonts w:asciiTheme="majorHAnsi" w:hAnsiTheme="majorHAnsi"/>
      <w:color w:val="FFFFFF" w:themeColor="background1"/>
      <w:sz w:val="200"/>
      <w:szCs w:val="2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58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7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622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055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686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32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06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27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755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387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09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42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75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807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920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018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45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238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014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103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876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02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19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45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569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961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9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009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962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62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51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28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60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855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076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372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6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78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922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610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4.xml"/><Relationship Id="rId18" Type="http://schemas.openxmlformats.org/officeDocument/2006/relationships/header" Target="header9.xml"/><Relationship Id="rId3" Type="http://schemas.openxmlformats.org/officeDocument/2006/relationships/settings" Target="settings.xml"/><Relationship Id="rId21" Type="http://schemas.openxmlformats.org/officeDocument/2006/relationships/header" Target="header12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17" Type="http://schemas.openxmlformats.org/officeDocument/2006/relationships/header" Target="header8.xml"/><Relationship Id="rId2" Type="http://schemas.openxmlformats.org/officeDocument/2006/relationships/styles" Target="styles.xml"/><Relationship Id="rId16" Type="http://schemas.openxmlformats.org/officeDocument/2006/relationships/header" Target="header7.xml"/><Relationship Id="rId20" Type="http://schemas.openxmlformats.org/officeDocument/2006/relationships/header" Target="header1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6.xml"/><Relationship Id="rId23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header" Target="header10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5.xml"/><Relationship Id="rId22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mhamarsman/Downloads/Lassus_Kalenders/LC_Kalender_Mee_v2.dotx" TargetMode="External"/></Relationships>
</file>

<file path=word/theme/theme1.xml><?xml version="1.0" encoding="utf-8"?>
<a:theme xmlns:a="http://schemas.openxmlformats.org/drawingml/2006/main" name="Office Theme">
  <a:themeElements>
    <a:clrScheme name="Lassus Campus Kleuren">
      <a:dk1>
        <a:srgbClr val="000000"/>
      </a:dk1>
      <a:lt1>
        <a:srgbClr val="FFFFFF"/>
      </a:lt1>
      <a:dk2>
        <a:srgbClr val="066459"/>
      </a:dk2>
      <a:lt2>
        <a:srgbClr val="BFBFBF"/>
      </a:lt2>
      <a:accent1>
        <a:srgbClr val="6B6E5F"/>
      </a:accent1>
      <a:accent2>
        <a:srgbClr val="B1AC98"/>
      </a:accent2>
      <a:accent3>
        <a:srgbClr val="066459"/>
      </a:accent3>
      <a:accent4>
        <a:srgbClr val="99D0C1"/>
      </a:accent4>
      <a:accent5>
        <a:srgbClr val="F1BA28"/>
      </a:accent5>
      <a:accent6>
        <a:srgbClr val="458AAB"/>
      </a:accent6>
      <a:hlink>
        <a:srgbClr val="000000"/>
      </a:hlink>
      <a:folHlink>
        <a:srgbClr val="000000"/>
      </a:folHlink>
    </a:clrScheme>
    <a:fontScheme name="Roboto Slab Black Ubuntu">
      <a:majorFont>
        <a:latin typeface="Roboto Slab Black"/>
        <a:ea typeface=""/>
        <a:cs typeface=""/>
      </a:majorFont>
      <a:minorFont>
        <a:latin typeface=" Ubuntu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LC_Kalender_Mee_v2.dotx</Template>
  <TotalTime>1</TotalTime>
  <Pages>13</Pages>
  <Words>859</Words>
  <Characters>4342</Characters>
  <Application>Microsoft Office Word</Application>
  <DocSecurity>0</DocSecurity>
  <Lines>620</Lines>
  <Paragraphs>472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Lassus College Kalender mens&amp;</vt:lpstr>
    </vt:vector>
  </TitlesOfParts>
  <Manager/>
  <Company>Lassus College</Company>
  <LinksUpToDate>false</LinksUpToDate>
  <CharactersWithSpaces>4729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Lassus College Kalender mens&amp;</dc:title>
  <dc:subject/>
  <dc:creator>Martijn Marsman</dc:creator>
  <cp:keywords/>
  <dc:description>Lassus College Kalender - versie 2 - juni 2026
Ontwerp: Viesrood Ontwerpers
Template: Ton Persoon</dc:description>
  <cp:lastModifiedBy>Martijn Marsman</cp:lastModifiedBy>
  <cp:revision>2</cp:revision>
  <dcterms:created xsi:type="dcterms:W3CDTF">2026-10-19T08:47:00Z</dcterms:created>
  <dcterms:modified xsi:type="dcterms:W3CDTF">2026-10-19T08:47:00Z</dcterms:modified>
  <cp:category/>
</cp:coreProperties>
</file>